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page" w:tblpX="1102" w:tblpY="890"/>
        <w:tblW w:w="13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8"/>
        <w:gridCol w:w="8549"/>
        <w:gridCol w:w="4365"/>
      </w:tblGrid>
      <w:tr w:rsidR="00E01A05" w:rsidRPr="00C37D8E" w14:paraId="3625D72E" w14:textId="77777777" w:rsidTr="00E01A05">
        <w:trPr>
          <w:trHeight w:val="2686"/>
        </w:trPr>
        <w:tc>
          <w:tcPr>
            <w:tcW w:w="79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5178CD4" w14:textId="77777777" w:rsidR="00D45D67" w:rsidRPr="00C37D8E" w:rsidRDefault="00D45D67" w:rsidP="00241A04">
            <w:pPr>
              <w:spacing w:after="120" w:line="240" w:lineRule="auto"/>
              <w:rPr>
                <w:rFonts w:ascii="Cambria" w:hAnsi="Cambria"/>
                <w:b/>
                <w:sz w:val="32"/>
                <w:szCs w:val="32"/>
                <w:lang w:val="lv-LV"/>
              </w:rPr>
            </w:pPr>
          </w:p>
        </w:tc>
        <w:tc>
          <w:tcPr>
            <w:tcW w:w="85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14:paraId="1382564B" w14:textId="6DD9EED3" w:rsidR="00D869C5" w:rsidRPr="00C37D8E" w:rsidRDefault="004362D0" w:rsidP="00444071">
            <w:pPr>
              <w:spacing w:after="120" w:line="240" w:lineRule="auto"/>
              <w:jc w:val="center"/>
              <w:rPr>
                <w:rFonts w:ascii="Cambria" w:hAnsi="Cambria"/>
                <w:b/>
                <w:sz w:val="32"/>
                <w:szCs w:val="32"/>
                <w:lang w:val="lv-LV"/>
              </w:rPr>
            </w:pPr>
            <w:r w:rsidRPr="00C37D8E">
              <w:rPr>
                <w:rFonts w:ascii="Cambria" w:hAnsi="Cambria"/>
                <w:b/>
                <w:noProof/>
                <w:sz w:val="32"/>
                <w:szCs w:val="32"/>
                <w:lang w:val="lv-LV"/>
              </w:rPr>
              <w:drawing>
                <wp:inline distT="0" distB="0" distL="0" distR="0" wp14:anchorId="2D7533A6" wp14:editId="1F7CE994">
                  <wp:extent cx="1207008" cy="1168019"/>
                  <wp:effectExtent l="0" t="0" r="0" b="0"/>
                  <wp:docPr id="1" name="Picture 1" descr="LOGO_JAHTKLUBS ENGURE pdf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JAHTKLUBS ENGURE pdf 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14" cy="125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1A05">
              <w:rPr>
                <w:rFonts w:ascii="Cambria" w:hAnsi="Cambria"/>
                <w:b/>
                <w:sz w:val="32"/>
                <w:szCs w:val="32"/>
                <w:lang w:val="lv-LV"/>
              </w:rPr>
              <w:t xml:space="preserve">             </w:t>
            </w:r>
            <w:r w:rsidR="00E01A05">
              <w:rPr>
                <w:rFonts w:ascii="Cambria" w:hAnsi="Cambria"/>
                <w:b/>
                <w:noProof/>
                <w:sz w:val="32"/>
                <w:szCs w:val="32"/>
                <w:lang w:val="lv-LV"/>
              </w:rPr>
              <w:drawing>
                <wp:inline distT="0" distB="0" distL="0" distR="0" wp14:anchorId="0235B602" wp14:editId="0871B86D">
                  <wp:extent cx="2781300" cy="1079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K 2021 logo sākum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A353458" w14:textId="77777777" w:rsidR="00D45D67" w:rsidRPr="00C37D8E" w:rsidRDefault="00D45D67" w:rsidP="00446204">
            <w:pPr>
              <w:spacing w:after="120"/>
              <w:jc w:val="center"/>
              <w:rPr>
                <w:rFonts w:ascii="Cambria" w:hAnsi="Cambria"/>
                <w:b/>
                <w:sz w:val="32"/>
                <w:szCs w:val="32"/>
                <w:lang w:val="lv-LV"/>
              </w:rPr>
            </w:pPr>
          </w:p>
        </w:tc>
      </w:tr>
    </w:tbl>
    <w:p w14:paraId="64BCD6ED" w14:textId="77777777" w:rsidR="003649D8" w:rsidRDefault="003649D8" w:rsidP="00241A04">
      <w:pPr>
        <w:spacing w:after="0" w:line="240" w:lineRule="auto"/>
        <w:jc w:val="center"/>
        <w:rPr>
          <w:rFonts w:ascii="Cambria" w:hAnsi="Cambria"/>
          <w:b/>
          <w:sz w:val="32"/>
          <w:szCs w:val="32"/>
          <w:lang w:val="lv-LV"/>
        </w:rPr>
      </w:pPr>
      <w:r>
        <w:rPr>
          <w:rFonts w:ascii="Cambria" w:hAnsi="Cambria"/>
          <w:b/>
          <w:sz w:val="32"/>
          <w:szCs w:val="32"/>
          <w:lang w:val="lv-LV"/>
        </w:rPr>
        <w:t>ENGURES KAUSS 20</w:t>
      </w:r>
      <w:r w:rsidR="008F365A">
        <w:rPr>
          <w:rFonts w:ascii="Cambria" w:hAnsi="Cambria"/>
          <w:b/>
          <w:sz w:val="32"/>
          <w:szCs w:val="32"/>
          <w:lang w:val="lv-LV"/>
        </w:rPr>
        <w:t>2</w:t>
      </w:r>
      <w:r w:rsidR="000878A2">
        <w:rPr>
          <w:rFonts w:ascii="Cambria" w:hAnsi="Cambria"/>
          <w:b/>
          <w:sz w:val="32"/>
          <w:szCs w:val="32"/>
          <w:lang w:val="lv-LV"/>
        </w:rPr>
        <w:t>1</w:t>
      </w:r>
    </w:p>
    <w:p w14:paraId="3B8E2C6C" w14:textId="77777777" w:rsidR="003649D8" w:rsidRPr="00C37D8E" w:rsidRDefault="003649D8" w:rsidP="00241A04">
      <w:pPr>
        <w:spacing w:after="0"/>
        <w:jc w:val="center"/>
        <w:rPr>
          <w:rFonts w:ascii="Cambria" w:hAnsi="Cambria"/>
          <w:b/>
          <w:lang w:val="lv-LV"/>
        </w:rPr>
      </w:pPr>
      <w:r w:rsidRPr="00C37D8E">
        <w:rPr>
          <w:rFonts w:ascii="Cambria" w:hAnsi="Cambria"/>
          <w:b/>
          <w:lang w:val="lv-LV"/>
        </w:rPr>
        <w:t>REGATES NOLIKUMS</w:t>
      </w:r>
    </w:p>
    <w:p w14:paraId="584AFB68" w14:textId="77777777" w:rsidR="003649D8" w:rsidRDefault="008F365A" w:rsidP="00241A04">
      <w:pPr>
        <w:spacing w:after="120"/>
        <w:jc w:val="center"/>
        <w:rPr>
          <w:rFonts w:ascii="Cambria" w:hAnsi="Cambria"/>
          <w:b/>
          <w:lang w:val="lv-LV"/>
        </w:rPr>
      </w:pPr>
      <w:r>
        <w:rPr>
          <w:rFonts w:ascii="Cambria" w:hAnsi="Cambria"/>
          <w:b/>
          <w:lang w:val="lv-LV"/>
        </w:rPr>
        <w:t>3</w:t>
      </w:r>
      <w:r w:rsidR="000878A2">
        <w:rPr>
          <w:rFonts w:ascii="Cambria" w:hAnsi="Cambria"/>
          <w:b/>
          <w:lang w:val="lv-LV"/>
        </w:rPr>
        <w:t>0</w:t>
      </w:r>
      <w:r w:rsidR="003649D8">
        <w:rPr>
          <w:rFonts w:ascii="Cambria" w:hAnsi="Cambria"/>
          <w:b/>
          <w:lang w:val="lv-LV"/>
        </w:rPr>
        <w:t>.</w:t>
      </w:r>
      <w:r>
        <w:rPr>
          <w:rFonts w:ascii="Cambria" w:hAnsi="Cambria"/>
          <w:b/>
          <w:lang w:val="lv-LV"/>
        </w:rPr>
        <w:t>07.</w:t>
      </w:r>
      <w:r w:rsidR="009B5317">
        <w:rPr>
          <w:rFonts w:ascii="Cambria" w:hAnsi="Cambria"/>
          <w:b/>
          <w:lang w:val="lv-LV"/>
        </w:rPr>
        <w:t>2021.</w:t>
      </w:r>
      <w:r w:rsidR="003649D8">
        <w:rPr>
          <w:rFonts w:ascii="Cambria" w:hAnsi="Cambria"/>
          <w:b/>
          <w:lang w:val="lv-LV"/>
        </w:rPr>
        <w:t xml:space="preserve"> – 0</w:t>
      </w:r>
      <w:r w:rsidR="000878A2">
        <w:rPr>
          <w:rFonts w:ascii="Cambria" w:hAnsi="Cambria"/>
          <w:b/>
          <w:lang w:val="lv-LV"/>
        </w:rPr>
        <w:t>1</w:t>
      </w:r>
      <w:r w:rsidR="003649D8" w:rsidRPr="00C37D8E">
        <w:rPr>
          <w:rFonts w:ascii="Cambria" w:hAnsi="Cambria"/>
          <w:b/>
          <w:lang w:val="lv-LV"/>
        </w:rPr>
        <w:t>.</w:t>
      </w:r>
      <w:r>
        <w:rPr>
          <w:rFonts w:ascii="Cambria" w:hAnsi="Cambria"/>
          <w:b/>
          <w:lang w:val="lv-LV"/>
        </w:rPr>
        <w:t>08.</w:t>
      </w:r>
      <w:r w:rsidR="009B5317">
        <w:rPr>
          <w:rFonts w:ascii="Cambria" w:hAnsi="Cambria"/>
          <w:b/>
          <w:lang w:val="lv-LV"/>
        </w:rPr>
        <w:t>2021.</w:t>
      </w:r>
    </w:p>
    <w:p w14:paraId="4F9BAC42" w14:textId="58F2E7A8" w:rsidR="000878A2" w:rsidRDefault="000878A2" w:rsidP="00241A04">
      <w:pPr>
        <w:spacing w:after="120"/>
        <w:jc w:val="center"/>
        <w:rPr>
          <w:rFonts w:ascii="Cambria" w:hAnsi="Cambria"/>
          <w:b/>
          <w:lang w:val="lv-LV"/>
        </w:rPr>
      </w:pPr>
      <w:proofErr w:type="spellStart"/>
      <w:r>
        <w:rPr>
          <w:rFonts w:ascii="Cambria" w:hAnsi="Cambria"/>
          <w:b/>
          <w:lang w:val="lv-LV"/>
        </w:rPr>
        <w:t>Laser</w:t>
      </w:r>
      <w:proofErr w:type="spellEnd"/>
      <w:r>
        <w:rPr>
          <w:rFonts w:ascii="Cambria" w:hAnsi="Cambria"/>
          <w:b/>
          <w:lang w:val="lv-LV"/>
        </w:rPr>
        <w:t xml:space="preserve"> Standard, </w:t>
      </w:r>
      <w:proofErr w:type="spellStart"/>
      <w:r>
        <w:rPr>
          <w:rFonts w:ascii="Cambria" w:hAnsi="Cambria"/>
          <w:b/>
          <w:lang w:val="lv-LV"/>
        </w:rPr>
        <w:t>Laser</w:t>
      </w:r>
      <w:proofErr w:type="spellEnd"/>
      <w:r>
        <w:rPr>
          <w:rFonts w:ascii="Cambria" w:hAnsi="Cambria"/>
          <w:b/>
          <w:lang w:val="lv-LV"/>
        </w:rPr>
        <w:t xml:space="preserve"> </w:t>
      </w:r>
      <w:proofErr w:type="spellStart"/>
      <w:r>
        <w:rPr>
          <w:rFonts w:ascii="Cambria" w:hAnsi="Cambria"/>
          <w:b/>
          <w:lang w:val="lv-LV"/>
        </w:rPr>
        <w:t>Radial</w:t>
      </w:r>
      <w:proofErr w:type="spellEnd"/>
      <w:r>
        <w:rPr>
          <w:rFonts w:ascii="Cambria" w:hAnsi="Cambria"/>
          <w:b/>
          <w:lang w:val="lv-LV"/>
        </w:rPr>
        <w:t xml:space="preserve">, </w:t>
      </w:r>
      <w:proofErr w:type="spellStart"/>
      <w:r>
        <w:rPr>
          <w:rFonts w:ascii="Cambria" w:hAnsi="Cambria"/>
          <w:b/>
          <w:lang w:val="lv-LV"/>
        </w:rPr>
        <w:t>Laser</w:t>
      </w:r>
      <w:proofErr w:type="spellEnd"/>
      <w:r>
        <w:rPr>
          <w:rFonts w:ascii="Cambria" w:hAnsi="Cambria"/>
          <w:b/>
          <w:lang w:val="lv-LV"/>
        </w:rPr>
        <w:t xml:space="preserve"> 4.7, Optimist</w:t>
      </w:r>
    </w:p>
    <w:p w14:paraId="79ADEC53" w14:textId="7B9692BF" w:rsidR="00E01A05" w:rsidRPr="006A1E53" w:rsidRDefault="00E01A05" w:rsidP="00241A04">
      <w:pPr>
        <w:spacing w:after="120"/>
        <w:jc w:val="center"/>
        <w:rPr>
          <w:rFonts w:ascii="Cambria" w:hAnsi="Cambria"/>
          <w:b/>
          <w:lang w:val="lv-LV"/>
        </w:rPr>
      </w:pPr>
      <w:hyperlink r:id="rId10" w:history="1">
        <w:r w:rsidRPr="00E01A05">
          <w:rPr>
            <w:rStyle w:val="Hyperlink"/>
            <w:rFonts w:ascii="Cambria" w:hAnsi="Cambria"/>
            <w:b/>
            <w:lang w:val="lv-LV"/>
          </w:rPr>
          <w:t>Regates Mājas Lapa</w:t>
        </w:r>
      </w:hyperlink>
    </w:p>
    <w:p w14:paraId="222C33E6" w14:textId="77777777" w:rsidR="006F7A65" w:rsidRPr="006A1E53" w:rsidRDefault="006F7A65" w:rsidP="006A1E53">
      <w:pPr>
        <w:spacing w:after="120" w:line="240" w:lineRule="auto"/>
        <w:rPr>
          <w:rFonts w:ascii="Cambria" w:hAnsi="Cambria" w:cs="Arial"/>
          <w:b/>
          <w:lang w:val="lv-LV"/>
        </w:rPr>
      </w:pPr>
      <w:r w:rsidRPr="00C37D8E">
        <w:rPr>
          <w:rFonts w:ascii="Cambria" w:hAnsi="Cambria" w:cs="Arial"/>
          <w:b/>
          <w:lang w:val="lv-LV"/>
        </w:rPr>
        <w:t>Regates pamatideja ir džentlmeniska un godprātīga attieksme pret burāšanu, konkurentiem, organizatoriem un apkārtējo vidi. Cienīsim viens otru un ievērosim šos noteikumus.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241A04" w:rsidRPr="00345A70" w14:paraId="151EE31B" w14:textId="77777777" w:rsidTr="00241A04">
        <w:tc>
          <w:tcPr>
            <w:tcW w:w="9889" w:type="dxa"/>
            <w:shd w:val="clear" w:color="auto" w:fill="auto"/>
          </w:tcPr>
          <w:p w14:paraId="14CFC2D1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1. REGATES ORGANIZĀTORS</w:t>
            </w:r>
          </w:p>
          <w:p w14:paraId="0171919D" w14:textId="77777777" w:rsidR="00241A04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1.1 Regati organizē</w:t>
            </w:r>
            <w:r>
              <w:rPr>
                <w:sz w:val="20"/>
                <w:szCs w:val="20"/>
                <w:lang w:val="lv-LV"/>
              </w:rPr>
              <w:t>:</w:t>
            </w:r>
          </w:p>
          <w:p w14:paraId="7CEBE4A9" w14:textId="77777777" w:rsidR="00241A04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1.1.1 </w:t>
            </w:r>
            <w:r w:rsidRPr="00345A70">
              <w:rPr>
                <w:sz w:val="20"/>
                <w:szCs w:val="20"/>
                <w:lang w:val="lv-LV"/>
              </w:rPr>
              <w:t>Jahtklubs ENGURE</w:t>
            </w:r>
          </w:p>
          <w:p w14:paraId="00B0232E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1.1.2 Burāšanas sporta biedrība </w:t>
            </w:r>
            <w:r w:rsidR="000878A2">
              <w:rPr>
                <w:sz w:val="20"/>
                <w:szCs w:val="20"/>
                <w:lang w:val="lv-LV"/>
              </w:rPr>
              <w:t>"</w:t>
            </w:r>
            <w:r>
              <w:rPr>
                <w:sz w:val="20"/>
                <w:szCs w:val="20"/>
                <w:lang w:val="lv-LV"/>
              </w:rPr>
              <w:t>Auseklis</w:t>
            </w:r>
            <w:r w:rsidR="000878A2">
              <w:rPr>
                <w:sz w:val="20"/>
                <w:szCs w:val="20"/>
                <w:lang w:val="lv-LV"/>
              </w:rPr>
              <w:t>"</w:t>
            </w:r>
          </w:p>
          <w:p w14:paraId="00425D6D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0D06DD8B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2. NOTEIKUMI</w:t>
            </w:r>
          </w:p>
          <w:p w14:paraId="5B6DCC49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2.1 Regate notiks atbilstoši šādiem noteikumiem un instrukcijām:</w:t>
            </w:r>
          </w:p>
          <w:p w14:paraId="1E42F619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2.1.1 Burāšanas Sacensību noteikumiem (turpmāk tekstā BSN);</w:t>
            </w:r>
          </w:p>
          <w:p w14:paraId="09E7CDF0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2.1.2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klases noteikumiem;</w:t>
            </w:r>
          </w:p>
          <w:p w14:paraId="1CD43426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2.1.3 Optimist klases noteikumiem;</w:t>
            </w:r>
          </w:p>
          <w:p w14:paraId="13E165FB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2.1.</w:t>
            </w:r>
            <w:r>
              <w:rPr>
                <w:sz w:val="20"/>
                <w:szCs w:val="20"/>
                <w:lang w:val="lv-LV"/>
              </w:rPr>
              <w:t>4</w:t>
            </w:r>
            <w:r w:rsidR="00941C1E">
              <w:rPr>
                <w:sz w:val="20"/>
                <w:szCs w:val="20"/>
                <w:lang w:val="lv-LV"/>
              </w:rPr>
              <w:t xml:space="preserve"> Šīs R</w:t>
            </w:r>
            <w:r w:rsidRPr="00345A70">
              <w:rPr>
                <w:sz w:val="20"/>
                <w:szCs w:val="20"/>
                <w:lang w:val="lv-LV"/>
              </w:rPr>
              <w:t xml:space="preserve">egates nolikumam (turpmāk tekstā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NoR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>)</w:t>
            </w:r>
            <w:r w:rsidR="00941C1E">
              <w:rPr>
                <w:sz w:val="20"/>
                <w:szCs w:val="20"/>
                <w:lang w:val="lv-LV"/>
              </w:rPr>
              <w:t>;</w:t>
            </w:r>
          </w:p>
          <w:p w14:paraId="49120F4C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2.1.</w:t>
            </w:r>
            <w:r>
              <w:rPr>
                <w:sz w:val="20"/>
                <w:szCs w:val="20"/>
                <w:lang w:val="lv-LV"/>
              </w:rPr>
              <w:t>5</w:t>
            </w:r>
            <w:r w:rsidR="00941C1E">
              <w:rPr>
                <w:sz w:val="20"/>
                <w:szCs w:val="20"/>
                <w:lang w:val="lv-LV"/>
              </w:rPr>
              <w:t xml:space="preserve"> Šīs R</w:t>
            </w:r>
            <w:r w:rsidRPr="00345A70">
              <w:rPr>
                <w:sz w:val="20"/>
                <w:szCs w:val="20"/>
                <w:lang w:val="lv-LV"/>
              </w:rPr>
              <w:t>egates Sacensību Instrukcija</w:t>
            </w:r>
            <w:r w:rsidR="000878A2">
              <w:rPr>
                <w:sz w:val="20"/>
                <w:szCs w:val="20"/>
                <w:lang w:val="lv-LV"/>
              </w:rPr>
              <w:t>i</w:t>
            </w:r>
            <w:r w:rsidRPr="00345A70">
              <w:rPr>
                <w:sz w:val="20"/>
                <w:szCs w:val="20"/>
                <w:lang w:val="lv-LV"/>
              </w:rPr>
              <w:t xml:space="preserve"> (turpmāk tekstā SI)</w:t>
            </w:r>
            <w:r w:rsidR="00941C1E">
              <w:rPr>
                <w:sz w:val="20"/>
                <w:szCs w:val="20"/>
                <w:lang w:val="lv-LV"/>
              </w:rPr>
              <w:t>;</w:t>
            </w:r>
          </w:p>
          <w:p w14:paraId="54E1AA87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2.2 Nacionālās Autoritātes priekšraksti nebūs spēkā.</w:t>
            </w:r>
          </w:p>
          <w:p w14:paraId="7057E7AA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2.3 Tiks izmainīti sekojoši BSN punkti, kuru pilns apraksts būs SI: BSN 35, 40, 44.1, </w:t>
            </w:r>
            <w:r>
              <w:rPr>
                <w:sz w:val="20"/>
                <w:szCs w:val="20"/>
                <w:lang w:val="lv-LV"/>
              </w:rPr>
              <w:t xml:space="preserve">60.1a, </w:t>
            </w:r>
            <w:r w:rsidRPr="00345A70">
              <w:rPr>
                <w:sz w:val="20"/>
                <w:szCs w:val="20"/>
                <w:lang w:val="lv-LV"/>
              </w:rPr>
              <w:t xml:space="preserve">61, </w:t>
            </w:r>
            <w:r>
              <w:rPr>
                <w:sz w:val="20"/>
                <w:szCs w:val="20"/>
                <w:lang w:val="lv-LV"/>
              </w:rPr>
              <w:t xml:space="preserve">62.1a, 62.2, </w:t>
            </w:r>
            <w:r w:rsidRPr="00345A70">
              <w:rPr>
                <w:sz w:val="20"/>
                <w:szCs w:val="20"/>
                <w:lang w:val="lv-LV"/>
              </w:rPr>
              <w:t>A4, A5</w:t>
            </w:r>
            <w:r>
              <w:rPr>
                <w:sz w:val="20"/>
                <w:szCs w:val="20"/>
                <w:lang w:val="lv-LV"/>
              </w:rPr>
              <w:t>, P2</w:t>
            </w:r>
            <w:r w:rsidRPr="00345A70">
              <w:rPr>
                <w:sz w:val="20"/>
                <w:szCs w:val="20"/>
                <w:lang w:val="lv-LV"/>
              </w:rPr>
              <w:t>. SI var tikt norādītas arī citas BSN izmaiņas.</w:t>
            </w:r>
          </w:p>
          <w:p w14:paraId="775F50CD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2.</w:t>
            </w:r>
            <w:r>
              <w:rPr>
                <w:sz w:val="20"/>
                <w:szCs w:val="20"/>
                <w:lang w:val="lv-LV"/>
              </w:rPr>
              <w:t>4</w:t>
            </w:r>
            <w:r w:rsidR="00941C1E">
              <w:rPr>
                <w:sz w:val="20"/>
                <w:szCs w:val="20"/>
                <w:lang w:val="lv-LV"/>
              </w:rPr>
              <w:t xml:space="preserve"> Atšķirību gadījumā starp šīs R</w:t>
            </w:r>
            <w:r w:rsidRPr="00345A70">
              <w:rPr>
                <w:sz w:val="20"/>
                <w:szCs w:val="20"/>
                <w:lang w:val="lv-LV"/>
              </w:rPr>
              <w:t xml:space="preserve">egates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NoR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un SI par spēkā esošu tiks uzskatīta SI</w:t>
            </w:r>
            <w:r w:rsidR="00941C1E">
              <w:rPr>
                <w:sz w:val="20"/>
                <w:szCs w:val="20"/>
                <w:lang w:val="lv-LV"/>
              </w:rPr>
              <w:t>.</w:t>
            </w:r>
          </w:p>
          <w:p w14:paraId="1EABC5FB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2.</w:t>
            </w:r>
            <w:r>
              <w:rPr>
                <w:sz w:val="20"/>
                <w:szCs w:val="20"/>
                <w:lang w:val="lv-LV"/>
              </w:rPr>
              <w:t>5</w:t>
            </w:r>
            <w:r w:rsidRPr="00345A70">
              <w:rPr>
                <w:sz w:val="20"/>
                <w:szCs w:val="20"/>
                <w:lang w:val="lv-LV"/>
              </w:rPr>
              <w:t xml:space="preserve"> Visiem d</w:t>
            </w:r>
            <w:r w:rsidR="00941C1E">
              <w:rPr>
                <w:sz w:val="20"/>
                <w:szCs w:val="20"/>
                <w:lang w:val="lv-LV"/>
              </w:rPr>
              <w:t>okumentiem, kas būs spēkā šajā R</w:t>
            </w:r>
            <w:r w:rsidRPr="00345A70">
              <w:rPr>
                <w:sz w:val="20"/>
                <w:szCs w:val="20"/>
                <w:lang w:val="lv-LV"/>
              </w:rPr>
              <w:t>egatē, noteicošais būs dokumentu teksts angļu valodā.</w:t>
            </w:r>
          </w:p>
          <w:p w14:paraId="3ED6EB40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560BD183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3. REKLĀMA</w:t>
            </w:r>
          </w:p>
          <w:p w14:paraId="1E717193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345A70">
              <w:rPr>
                <w:sz w:val="20"/>
                <w:szCs w:val="20"/>
              </w:rPr>
              <w:t>Sacensību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organizātors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var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pieprasīt</w:t>
            </w:r>
            <w:proofErr w:type="spellEnd"/>
            <w:r w:rsidRPr="00345A70">
              <w:rPr>
                <w:sz w:val="20"/>
                <w:szCs w:val="20"/>
              </w:rPr>
              <w:t xml:space="preserve"> to </w:t>
            </w:r>
            <w:proofErr w:type="spellStart"/>
            <w:r w:rsidRPr="00345A70">
              <w:rPr>
                <w:sz w:val="20"/>
                <w:szCs w:val="20"/>
              </w:rPr>
              <w:t>izvēlētas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reklāmas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izvietošanu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uz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dalībnieku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laivām</w:t>
            </w:r>
            <w:proofErr w:type="spellEnd"/>
            <w:r w:rsidRPr="00345A70">
              <w:rPr>
                <w:sz w:val="20"/>
                <w:szCs w:val="20"/>
              </w:rPr>
              <w:t>.</w:t>
            </w:r>
          </w:p>
          <w:p w14:paraId="011EC5DC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149937E8" w14:textId="77777777" w:rsidR="00241A04" w:rsidRPr="00345A70" w:rsidRDefault="00941C1E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>
              <w:rPr>
                <w:b/>
                <w:sz w:val="20"/>
                <w:szCs w:val="20"/>
                <w:lang w:val="lv-LV"/>
              </w:rPr>
              <w:t xml:space="preserve">4. PIELAIDE REGATEI, </w:t>
            </w:r>
            <w:r w:rsidR="00241A04" w:rsidRPr="00345A70">
              <w:rPr>
                <w:b/>
                <w:sz w:val="20"/>
                <w:szCs w:val="20"/>
                <w:lang w:val="lv-LV"/>
              </w:rPr>
              <w:t xml:space="preserve"> </w:t>
            </w:r>
            <w:r w:rsidR="00241A04" w:rsidRPr="00E01A05">
              <w:rPr>
                <w:b/>
                <w:sz w:val="20"/>
                <w:szCs w:val="20"/>
                <w:lang w:val="lv-LV"/>
              </w:rPr>
              <w:t>PIETEIKŠANĀS</w:t>
            </w:r>
            <w:r w:rsidRPr="00E01A05">
              <w:rPr>
                <w:b/>
                <w:sz w:val="20"/>
                <w:szCs w:val="20"/>
                <w:lang w:val="lv-LV"/>
              </w:rPr>
              <w:t xml:space="preserve"> UN COVID -19 PROTOKOLS</w:t>
            </w:r>
          </w:p>
          <w:p w14:paraId="55026E7C" w14:textId="77777777" w:rsidR="00241A04" w:rsidRPr="00E01A05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4.1 </w:t>
            </w:r>
            <w:r w:rsidRPr="00E01A05">
              <w:rPr>
                <w:sz w:val="20"/>
                <w:szCs w:val="20"/>
                <w:lang w:val="lv-LV"/>
              </w:rPr>
              <w:t xml:space="preserve">Regate ir atklāta visām Optimist un </w:t>
            </w:r>
            <w:proofErr w:type="spellStart"/>
            <w:r w:rsidRPr="00E01A05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E01A05">
              <w:rPr>
                <w:sz w:val="20"/>
                <w:szCs w:val="20"/>
                <w:lang w:val="lv-LV"/>
              </w:rPr>
              <w:t xml:space="preserve"> klases laivām ar vecuma iero</w:t>
            </w:r>
            <w:r w:rsidR="00941C1E" w:rsidRPr="00E01A05">
              <w:rPr>
                <w:sz w:val="20"/>
                <w:szCs w:val="20"/>
                <w:lang w:val="lv-LV"/>
              </w:rPr>
              <w:t xml:space="preserve">bežojumiem kā norādīts </w:t>
            </w:r>
            <w:proofErr w:type="spellStart"/>
            <w:r w:rsidR="00941C1E" w:rsidRPr="00E01A05">
              <w:rPr>
                <w:sz w:val="20"/>
                <w:szCs w:val="20"/>
                <w:lang w:val="lv-LV"/>
              </w:rPr>
              <w:t>NoR</w:t>
            </w:r>
            <w:proofErr w:type="spellEnd"/>
            <w:r w:rsidR="00941C1E" w:rsidRPr="00E01A05">
              <w:rPr>
                <w:sz w:val="20"/>
                <w:szCs w:val="20"/>
                <w:lang w:val="lv-LV"/>
              </w:rPr>
              <w:t xml:space="preserve"> </w:t>
            </w:r>
            <w:r w:rsidRPr="00E01A05">
              <w:rPr>
                <w:sz w:val="20"/>
                <w:szCs w:val="20"/>
                <w:lang w:val="lv-LV"/>
              </w:rPr>
              <w:t>5</w:t>
            </w:r>
            <w:r w:rsidR="00941C1E" w:rsidRPr="00E01A05">
              <w:rPr>
                <w:sz w:val="20"/>
                <w:szCs w:val="20"/>
                <w:lang w:val="lv-LV"/>
              </w:rPr>
              <w:t>.punktā</w:t>
            </w:r>
            <w:r w:rsidRPr="00E01A05">
              <w:rPr>
                <w:sz w:val="20"/>
                <w:szCs w:val="20"/>
                <w:lang w:val="lv-LV"/>
              </w:rPr>
              <w:t>;</w:t>
            </w:r>
          </w:p>
          <w:p w14:paraId="59558105" w14:textId="4477519D" w:rsidR="0067062D" w:rsidRPr="00E01A05" w:rsidRDefault="00941C1E" w:rsidP="00E01A0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1A05">
              <w:rPr>
                <w:rFonts w:asciiTheme="minorHAnsi" w:hAnsiTheme="minorHAnsi" w:cstheme="minorHAnsi"/>
                <w:sz w:val="20"/>
                <w:szCs w:val="20"/>
                <w:lang w:val="lv-LV"/>
              </w:rPr>
              <w:t xml:space="preserve">4.2.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portistus</w:t>
            </w:r>
            <w:proofErr w:type="spellEnd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Re</w:t>
            </w:r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gatei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reģistrē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kluba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/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sportista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treneris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aizpildot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vienu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pieteikumu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par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visiem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saviem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sportistiem</w:t>
            </w:r>
            <w:proofErr w:type="spellEnd"/>
            <w:proofErr w:type="gram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gan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01A05" w:rsidRPr="00E01A05">
              <w:rPr>
                <w:rFonts w:asciiTheme="minorHAnsi" w:hAnsiTheme="minorHAnsi" w:cstheme="minorHAnsi"/>
                <w:sz w:val="20"/>
                <w:szCs w:val="20"/>
              </w:rPr>
              <w:t>Optimist</w:t>
            </w:r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gan</w:t>
            </w:r>
            <w:proofErr w:type="spellEnd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Laser </w:t>
            </w:r>
            <w:proofErr w:type="spellStart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sportisti</w:t>
            </w:r>
            <w:proofErr w:type="spellEnd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tiek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reģistrēti</w:t>
            </w:r>
            <w:proofErr w:type="spellEnd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1.pielikuma </w:t>
            </w:r>
            <w:proofErr w:type="spellStart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norādītajā</w:t>
            </w:r>
            <w:proofErr w:type="spellEnd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tabulā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) un </w:t>
            </w:r>
            <w:proofErr w:type="spellStart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pieteikumu</w:t>
            </w:r>
            <w:proofErr w:type="spellEnd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līdz</w:t>
            </w:r>
            <w:proofErr w:type="spellEnd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29.07.2021. </w:t>
            </w:r>
            <w:proofErr w:type="spellStart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plkst</w:t>
            </w:r>
            <w:proofErr w:type="spellEnd"/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. 18.00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nosūta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uz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e-pasta </w:t>
            </w:r>
            <w:proofErr w:type="spellStart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adresi</w:t>
            </w:r>
            <w:proofErr w:type="spell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proofErr w:type="spellStart"/>
            <w:r w:rsidRPr="00E01A05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>gikefabo@</w:t>
            </w:r>
            <w:proofErr w:type="gramStart"/>
            <w:r w:rsidRPr="00E01A05">
              <w:rPr>
                <w:rStyle w:val="Hyperlink"/>
                <w:rFonts w:asciiTheme="minorHAnsi" w:hAnsiTheme="minorHAnsi" w:cstheme="minorHAnsi"/>
                <w:sz w:val="20"/>
                <w:szCs w:val="20"/>
              </w:rPr>
              <w:t>gmail</w:t>
            </w:r>
            <w:proofErr w:type="spellEnd"/>
            <w:r w:rsidRPr="00E01A05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</w:t>
            </w:r>
            <w:r w:rsidR="0067062D" w:rsidRPr="00E01A0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proofErr w:type="gramEnd"/>
            <w:r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4043899D" w14:textId="6DA43A28" w:rsidR="00941C1E" w:rsidRPr="00E01A05" w:rsidRDefault="0067062D" w:rsidP="00E01A05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01A05">
              <w:rPr>
                <w:rFonts w:asciiTheme="minorHAnsi" w:hAnsiTheme="minorHAnsi" w:cstheme="minorHAnsi"/>
                <w:sz w:val="20"/>
                <w:szCs w:val="20"/>
              </w:rPr>
              <w:t>4.3.</w:t>
            </w:r>
            <w:r w:rsid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Sacensību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reģistrācijas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laikā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30.07.2021.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treneris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dalībnieku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pieteikumu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papīra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formātā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paraksta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sacensību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ofisā</w:t>
            </w:r>
            <w:proofErr w:type="spellEnd"/>
            <w:r w:rsidR="00941C1E" w:rsidRPr="00E01A0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A031BFB" w14:textId="64D4A563" w:rsidR="00941C1E" w:rsidRPr="00345A70" w:rsidRDefault="00941C1E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E01A05">
              <w:t>4.</w:t>
            </w:r>
            <w:r w:rsidR="0067062D" w:rsidRPr="00E01A05">
              <w:rPr>
                <w:sz w:val="20"/>
                <w:szCs w:val="20"/>
                <w:lang w:val="lv-LV"/>
              </w:rPr>
              <w:t>4</w:t>
            </w:r>
            <w:r w:rsidRPr="00E01A05">
              <w:rPr>
                <w:sz w:val="20"/>
                <w:szCs w:val="20"/>
                <w:lang w:val="lv-LV"/>
              </w:rPr>
              <w:t xml:space="preserve"> Saistībā ar COVID-19 pandēmiju un valstī noteiktajiem ierobežojumiem</w:t>
            </w:r>
            <w:r w:rsidR="0067062D" w:rsidRPr="00E01A05">
              <w:rPr>
                <w:sz w:val="20"/>
                <w:szCs w:val="20"/>
                <w:lang w:val="lv-LV"/>
              </w:rPr>
              <w:t>, sacensības tiek rīkotas ar Latvijas Zēģelētāju savienības apstiprinātu</w:t>
            </w:r>
            <w:r w:rsidRPr="00E01A05">
              <w:rPr>
                <w:sz w:val="20"/>
                <w:szCs w:val="20"/>
                <w:lang w:val="lv-LV"/>
              </w:rPr>
              <w:t xml:space="preserve"> COVID-19 </w:t>
            </w:r>
            <w:proofErr w:type="gramStart"/>
            <w:r w:rsidRPr="00E01A05">
              <w:rPr>
                <w:sz w:val="20"/>
                <w:szCs w:val="20"/>
                <w:lang w:val="lv-LV"/>
              </w:rPr>
              <w:t>protokolu‘</w:t>
            </w:r>
            <w:proofErr w:type="gramEnd"/>
            <w:r w:rsidRPr="00E01A05">
              <w:rPr>
                <w:sz w:val="20"/>
                <w:szCs w:val="20"/>
                <w:lang w:val="lv-LV"/>
              </w:rPr>
              <w:t>’ Vadlīnijas epidemioloģiskās droš</w:t>
            </w:r>
            <w:r w:rsidR="0067062D" w:rsidRPr="00E01A05">
              <w:rPr>
                <w:sz w:val="20"/>
                <w:szCs w:val="20"/>
                <w:lang w:val="lv-LV"/>
              </w:rPr>
              <w:t>ības pasākumu īstenošanai COVID-1</w:t>
            </w:r>
            <w:r w:rsidRPr="00E01A05">
              <w:rPr>
                <w:sz w:val="20"/>
                <w:szCs w:val="20"/>
                <w:lang w:val="lv-LV"/>
              </w:rPr>
              <w:t>9 infekcijas izplatības ierobežošanai biedrības “Latvijas Zēģelētāju savienība” un to juridisko biedru organizētajās sacensībās</w:t>
            </w:r>
            <w:r w:rsidR="0067062D" w:rsidRPr="00E01A05">
              <w:rPr>
                <w:sz w:val="20"/>
                <w:szCs w:val="20"/>
                <w:lang w:val="lv-LV"/>
              </w:rPr>
              <w:t>’’. Skatīt 2.pielikumu.</w:t>
            </w:r>
          </w:p>
          <w:p w14:paraId="6455651E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3B151055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5. JAHTU KLASES UN IESKAITES GRUPAS</w:t>
            </w:r>
          </w:p>
          <w:p w14:paraId="32205DF4" w14:textId="77777777" w:rsidR="00241A04" w:rsidRPr="00345A70" w:rsidRDefault="00241A04" w:rsidP="00345A70">
            <w:pPr>
              <w:spacing w:after="0" w:line="240" w:lineRule="auto"/>
              <w:jc w:val="both"/>
              <w:rPr>
                <w:rFonts w:cs="Arial"/>
                <w:color w:val="000000"/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5.1 </w:t>
            </w:r>
            <w:r w:rsidRPr="00345A70">
              <w:rPr>
                <w:rFonts w:cs="Arial"/>
                <w:color w:val="000000"/>
                <w:sz w:val="20"/>
                <w:szCs w:val="20"/>
                <w:lang w:val="lv-LV"/>
              </w:rPr>
              <w:t>Regatei pieteikušās jahtas tiks sadalītas sekojošās klasēs un ieskaites grupās:</w:t>
            </w:r>
          </w:p>
          <w:p w14:paraId="1EC121A6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5.1.1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Standard kopvērtējums</w:t>
            </w:r>
          </w:p>
          <w:p w14:paraId="7234A622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- Grupa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Standard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Masters</w:t>
            </w:r>
            <w:proofErr w:type="spellEnd"/>
          </w:p>
          <w:p w14:paraId="68D65578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5.1.2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Radial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jahtu klase</w:t>
            </w:r>
          </w:p>
          <w:p w14:paraId="0199C4D3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- Grupa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Radial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sievietes</w:t>
            </w:r>
          </w:p>
          <w:p w14:paraId="0320792B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5.1.3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4,7 U1</w:t>
            </w:r>
            <w:r w:rsidR="00F60736">
              <w:rPr>
                <w:sz w:val="20"/>
                <w:szCs w:val="20"/>
                <w:lang w:val="lv-LV"/>
              </w:rPr>
              <w:t>8</w:t>
            </w:r>
            <w:r w:rsidRPr="00345A70">
              <w:rPr>
                <w:sz w:val="20"/>
                <w:szCs w:val="20"/>
                <w:lang w:val="lv-LV"/>
              </w:rPr>
              <w:t xml:space="preserve"> kopvērtējums</w:t>
            </w:r>
          </w:p>
          <w:p w14:paraId="0FD5280A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lastRenderedPageBreak/>
              <w:t xml:space="preserve">- Grupa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4,7 U1</w:t>
            </w:r>
            <w:r w:rsidR="00F60736">
              <w:rPr>
                <w:sz w:val="20"/>
                <w:szCs w:val="20"/>
                <w:lang w:val="lv-LV"/>
              </w:rPr>
              <w:t>8</w:t>
            </w:r>
            <w:r w:rsidRPr="00345A70">
              <w:rPr>
                <w:sz w:val="20"/>
                <w:szCs w:val="20"/>
                <w:lang w:val="lv-LV"/>
              </w:rPr>
              <w:t xml:space="preserve"> jaunietes</w:t>
            </w:r>
          </w:p>
          <w:p w14:paraId="7F6DB632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5.1.4 Optimist U16 kopvērtējums</w:t>
            </w:r>
          </w:p>
          <w:p w14:paraId="2EF39450" w14:textId="77777777" w:rsidR="00241A04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- Grupa Optimist U16 meitenes</w:t>
            </w:r>
          </w:p>
          <w:p w14:paraId="518D91C2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- Grupa Optimist U12 kopvērtējums</w:t>
            </w:r>
          </w:p>
          <w:p w14:paraId="3F1DB15E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- Grupa Optimist U12 meitenes</w:t>
            </w:r>
          </w:p>
          <w:p w14:paraId="712A4095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- Grupa Optimist U10</w:t>
            </w:r>
          </w:p>
          <w:p w14:paraId="7CFC815F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5.2 Minimālais nepieciešamais jahtu skaits katrā klasē, lai sacensības notiktu, ir 3 jahtas.</w:t>
            </w:r>
          </w:p>
          <w:p w14:paraId="7DFC136B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5.3 Minimālais nepieciešamais jahtu skaits ieskaites grupā, lai šī grupa tiktu vērtēta atsevišķi, ir 3 jahtas.</w:t>
            </w:r>
          </w:p>
          <w:p w14:paraId="4A81DE17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7331F9AF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6. DALĪBAS MAKSA</w:t>
            </w:r>
          </w:p>
          <w:p w14:paraId="5F44ACE7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6.1 Dalības maksa </w:t>
            </w:r>
            <w:r>
              <w:rPr>
                <w:sz w:val="20"/>
                <w:szCs w:val="20"/>
                <w:lang w:val="lv-LV"/>
              </w:rPr>
              <w:t>visām</w:t>
            </w:r>
            <w:r w:rsidRPr="00345A70">
              <w:rPr>
                <w:sz w:val="20"/>
                <w:szCs w:val="20"/>
                <w:lang w:val="lv-LV"/>
              </w:rPr>
              <w:t xml:space="preserve"> klasēm, ja dalībnieks ir vecumā līdz </w:t>
            </w:r>
            <w:r>
              <w:rPr>
                <w:sz w:val="20"/>
                <w:szCs w:val="20"/>
                <w:lang w:val="lv-LV"/>
              </w:rPr>
              <w:t>21</w:t>
            </w:r>
            <w:r w:rsidRPr="00345A70">
              <w:rPr>
                <w:sz w:val="20"/>
                <w:szCs w:val="20"/>
                <w:lang w:val="lv-LV"/>
              </w:rPr>
              <w:t xml:space="preserve"> gad</w:t>
            </w:r>
            <w:r>
              <w:rPr>
                <w:sz w:val="20"/>
                <w:szCs w:val="20"/>
                <w:lang w:val="lv-LV"/>
              </w:rPr>
              <w:t>am, noteikta 25 eiro.</w:t>
            </w:r>
          </w:p>
          <w:p w14:paraId="68A9FD58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6.2 Dalības maksa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Laser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klasēm, ja dalībniekam ir </w:t>
            </w:r>
            <w:r>
              <w:rPr>
                <w:sz w:val="20"/>
                <w:szCs w:val="20"/>
                <w:lang w:val="lv-LV"/>
              </w:rPr>
              <w:t>21</w:t>
            </w:r>
            <w:r w:rsidRPr="00345A70">
              <w:rPr>
                <w:sz w:val="20"/>
                <w:szCs w:val="20"/>
                <w:lang w:val="lv-LV"/>
              </w:rPr>
              <w:t xml:space="preserve"> gad</w:t>
            </w:r>
            <w:r>
              <w:rPr>
                <w:sz w:val="20"/>
                <w:szCs w:val="20"/>
                <w:lang w:val="lv-LV"/>
              </w:rPr>
              <w:t>s</w:t>
            </w:r>
            <w:r w:rsidRPr="00345A70">
              <w:rPr>
                <w:sz w:val="20"/>
                <w:szCs w:val="20"/>
                <w:lang w:val="lv-LV"/>
              </w:rPr>
              <w:t xml:space="preserve"> un vecāks</w:t>
            </w:r>
            <w:r>
              <w:rPr>
                <w:sz w:val="20"/>
                <w:szCs w:val="20"/>
                <w:lang w:val="lv-LV"/>
              </w:rPr>
              <w:t>, noteikta 35 eiro.</w:t>
            </w:r>
          </w:p>
          <w:p w14:paraId="5C691A98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6.3 Dalības maksu ir jāsamaksā ar bankas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pārsaitījumu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uz Jahtkluba Engure kontu:</w:t>
            </w:r>
          </w:p>
          <w:p w14:paraId="472E1C33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4EFCA858" w14:textId="77777777" w:rsidR="00241A04" w:rsidRPr="00345A70" w:rsidRDefault="00241A04" w:rsidP="00345A70">
            <w:pPr>
              <w:spacing w:after="0" w:line="240" w:lineRule="auto"/>
              <w:jc w:val="both"/>
              <w:rPr>
                <w:i/>
                <w:sz w:val="20"/>
                <w:szCs w:val="20"/>
                <w:lang w:val="lv-LV"/>
              </w:rPr>
            </w:pPr>
            <w:r w:rsidRPr="00345A70">
              <w:rPr>
                <w:i/>
                <w:sz w:val="20"/>
                <w:szCs w:val="20"/>
                <w:lang w:val="lv-LV"/>
              </w:rPr>
              <w:t>Jahtklubs ENGURE biedrība</w:t>
            </w:r>
          </w:p>
          <w:p w14:paraId="4DD30D50" w14:textId="77777777" w:rsidR="00241A04" w:rsidRPr="00345A70" w:rsidRDefault="00241A04" w:rsidP="00345A70">
            <w:pPr>
              <w:spacing w:after="0" w:line="240" w:lineRule="auto"/>
              <w:jc w:val="both"/>
              <w:rPr>
                <w:i/>
                <w:sz w:val="20"/>
                <w:szCs w:val="20"/>
                <w:lang w:val="lv-LV"/>
              </w:rPr>
            </w:pPr>
            <w:r w:rsidRPr="00345A70">
              <w:rPr>
                <w:i/>
                <w:sz w:val="20"/>
                <w:szCs w:val="20"/>
                <w:lang w:val="lv-LV"/>
              </w:rPr>
              <w:t xml:space="preserve">Adrese: Graudu 9a, Engure, Engures pag. </w:t>
            </w:r>
          </w:p>
          <w:p w14:paraId="34B28BA2" w14:textId="77777777" w:rsidR="00241A04" w:rsidRPr="00345A70" w:rsidRDefault="00241A04" w:rsidP="00345A70">
            <w:pPr>
              <w:spacing w:after="0" w:line="240" w:lineRule="auto"/>
              <w:jc w:val="both"/>
              <w:rPr>
                <w:i/>
                <w:sz w:val="20"/>
                <w:szCs w:val="20"/>
                <w:lang w:val="lv-LV"/>
              </w:rPr>
            </w:pPr>
            <w:r w:rsidRPr="00345A70">
              <w:rPr>
                <w:i/>
                <w:sz w:val="20"/>
                <w:szCs w:val="20"/>
                <w:lang w:val="lv-LV"/>
              </w:rPr>
              <w:t>Engures nov. LV-3113</w:t>
            </w:r>
          </w:p>
          <w:p w14:paraId="40A389F6" w14:textId="77777777" w:rsidR="00241A04" w:rsidRPr="00345A70" w:rsidRDefault="00241A04" w:rsidP="00345A70">
            <w:pPr>
              <w:spacing w:after="0" w:line="240" w:lineRule="auto"/>
              <w:jc w:val="both"/>
              <w:rPr>
                <w:i/>
                <w:sz w:val="20"/>
                <w:szCs w:val="20"/>
                <w:lang w:val="lv-LV"/>
              </w:rPr>
            </w:pPr>
            <w:r w:rsidRPr="00345A70">
              <w:rPr>
                <w:i/>
                <w:sz w:val="20"/>
                <w:szCs w:val="20"/>
                <w:lang w:val="lv-LV"/>
              </w:rPr>
              <w:t>Reģistrācijas numurs: 40008122558</w:t>
            </w:r>
          </w:p>
          <w:p w14:paraId="5CF0807A" w14:textId="77777777" w:rsidR="00241A04" w:rsidRPr="00345A70" w:rsidRDefault="00241A04" w:rsidP="00345A70">
            <w:pPr>
              <w:spacing w:after="0" w:line="240" w:lineRule="auto"/>
              <w:jc w:val="both"/>
              <w:rPr>
                <w:i/>
                <w:sz w:val="20"/>
                <w:szCs w:val="20"/>
                <w:lang w:val="lv-LV"/>
              </w:rPr>
            </w:pPr>
            <w:r w:rsidRPr="00345A70">
              <w:rPr>
                <w:i/>
                <w:sz w:val="20"/>
                <w:szCs w:val="20"/>
                <w:lang w:val="lv-LV"/>
              </w:rPr>
              <w:t>Bankas rekvizīti: A/S Swedbank</w:t>
            </w:r>
          </w:p>
          <w:p w14:paraId="117DA78F" w14:textId="77777777" w:rsidR="00241A04" w:rsidRPr="00345A70" w:rsidRDefault="00241A04" w:rsidP="00345A70">
            <w:pPr>
              <w:spacing w:after="0" w:line="240" w:lineRule="auto"/>
              <w:jc w:val="both"/>
              <w:rPr>
                <w:i/>
                <w:sz w:val="20"/>
                <w:szCs w:val="20"/>
                <w:lang w:val="lv-LV"/>
              </w:rPr>
            </w:pPr>
            <w:r w:rsidRPr="00345A70">
              <w:rPr>
                <w:i/>
                <w:sz w:val="20"/>
                <w:szCs w:val="20"/>
                <w:lang w:val="lv-LV"/>
              </w:rPr>
              <w:t>BIC/S.W.I.F.T: HABALV22</w:t>
            </w:r>
          </w:p>
          <w:p w14:paraId="1C91C742" w14:textId="77777777" w:rsidR="00241A04" w:rsidRPr="00345A70" w:rsidRDefault="00241A04" w:rsidP="00345A70">
            <w:pPr>
              <w:spacing w:after="0" w:line="240" w:lineRule="auto"/>
              <w:jc w:val="both"/>
              <w:rPr>
                <w:i/>
                <w:sz w:val="20"/>
                <w:szCs w:val="20"/>
                <w:lang w:val="lv-LV"/>
              </w:rPr>
            </w:pPr>
            <w:r w:rsidRPr="00345A70">
              <w:rPr>
                <w:i/>
                <w:sz w:val="20"/>
                <w:szCs w:val="20"/>
                <w:lang w:val="lv-LV"/>
              </w:rPr>
              <w:t>Konts: LV91HABA0551019653780</w:t>
            </w:r>
          </w:p>
          <w:p w14:paraId="1F95EC32" w14:textId="77777777" w:rsidR="00241A04" w:rsidRPr="00345A70" w:rsidRDefault="00241A04" w:rsidP="00345A70">
            <w:pPr>
              <w:spacing w:after="0" w:line="240" w:lineRule="auto"/>
              <w:jc w:val="both"/>
              <w:rPr>
                <w:i/>
                <w:sz w:val="20"/>
                <w:szCs w:val="20"/>
                <w:lang w:val="lv-LV"/>
              </w:rPr>
            </w:pPr>
          </w:p>
          <w:p w14:paraId="5592FD00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Vai skaidrā naudā sekretariātā reģistrācijas laikā.</w:t>
            </w:r>
          </w:p>
          <w:p w14:paraId="0300C3BE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6.4 Dalības maksa tiks atgrie</w:t>
            </w:r>
            <w:r>
              <w:rPr>
                <w:sz w:val="20"/>
                <w:szCs w:val="20"/>
                <w:lang w:val="lv-LV"/>
              </w:rPr>
              <w:t>z</w:t>
            </w:r>
            <w:r w:rsidRPr="00345A70">
              <w:rPr>
                <w:sz w:val="20"/>
                <w:szCs w:val="20"/>
                <w:lang w:val="lv-LV"/>
              </w:rPr>
              <w:t xml:space="preserve">ta tikai gadījumā, ja attiecīgajā klasē būs pieteikušies mazāk kā 3 dalībnieki un regate </w:t>
            </w:r>
            <w:r w:rsidR="00292AB8">
              <w:rPr>
                <w:sz w:val="20"/>
                <w:szCs w:val="20"/>
                <w:lang w:val="lv-LV"/>
              </w:rPr>
              <w:t>šai klasei nenotiks.</w:t>
            </w:r>
          </w:p>
          <w:p w14:paraId="4F62023A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7DFC395F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7. REGATES FORMĀTS</w:t>
            </w:r>
          </w:p>
          <w:p w14:paraId="5031DB3C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7.1 Maksimālais braucienu skaits katrā klasē ir 9 braucieni</w:t>
            </w:r>
            <w:r w:rsidR="0022315E">
              <w:rPr>
                <w:sz w:val="20"/>
                <w:szCs w:val="20"/>
                <w:lang w:val="lv-LV"/>
              </w:rPr>
              <w:t>;</w:t>
            </w:r>
          </w:p>
          <w:p w14:paraId="23B47207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7.2 Maksimālais braucienu skaits dienā ir 4 braucieni</w:t>
            </w:r>
            <w:r w:rsidR="0022315E">
              <w:rPr>
                <w:sz w:val="20"/>
                <w:szCs w:val="20"/>
                <w:lang w:val="lv-LV"/>
              </w:rPr>
              <w:t>;</w:t>
            </w:r>
          </w:p>
          <w:p w14:paraId="5C87393A" w14:textId="77777777" w:rsidR="00241A04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7.3 Nepieciešams izvest vismaz 2 bra</w:t>
            </w:r>
            <w:r w:rsidR="0067062D">
              <w:rPr>
                <w:sz w:val="20"/>
                <w:szCs w:val="20"/>
                <w:lang w:val="lv-LV"/>
              </w:rPr>
              <w:t>ucienus, lai attiecīgajā klasē R</w:t>
            </w:r>
            <w:r w:rsidRPr="00345A70">
              <w:rPr>
                <w:sz w:val="20"/>
                <w:szCs w:val="20"/>
                <w:lang w:val="lv-LV"/>
              </w:rPr>
              <w:t>egate tiktu uzskatīta par notikušu.</w:t>
            </w:r>
          </w:p>
          <w:p w14:paraId="4AAB593C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2A8B339B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8. REGATES KALENDĀRS</w:t>
            </w:r>
          </w:p>
          <w:p w14:paraId="39478EDC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8.1 Dalībnieku reģistrācija </w:t>
            </w:r>
            <w:r w:rsidR="0083637C">
              <w:rPr>
                <w:sz w:val="20"/>
                <w:szCs w:val="20"/>
                <w:lang w:val="lv-LV"/>
              </w:rPr>
              <w:t xml:space="preserve">piektdien, </w:t>
            </w:r>
            <w:r w:rsidR="0022315E">
              <w:rPr>
                <w:sz w:val="20"/>
                <w:szCs w:val="20"/>
                <w:lang w:val="lv-LV"/>
              </w:rPr>
              <w:t>30.07.2021. plkst.</w:t>
            </w:r>
            <w:r w:rsidRPr="00345A70">
              <w:rPr>
                <w:sz w:val="20"/>
                <w:szCs w:val="20"/>
                <w:lang w:val="lv-LV"/>
              </w:rPr>
              <w:t xml:space="preserve"> </w:t>
            </w:r>
            <w:r>
              <w:rPr>
                <w:sz w:val="20"/>
                <w:szCs w:val="20"/>
                <w:lang w:val="lv-LV"/>
              </w:rPr>
              <w:t>09</w:t>
            </w:r>
            <w:r w:rsidRPr="00345A70">
              <w:rPr>
                <w:sz w:val="20"/>
                <w:szCs w:val="20"/>
                <w:lang w:val="lv-LV"/>
              </w:rPr>
              <w:t>:</w:t>
            </w:r>
            <w:r>
              <w:rPr>
                <w:sz w:val="20"/>
                <w:szCs w:val="20"/>
                <w:lang w:val="lv-LV"/>
              </w:rPr>
              <w:t>3</w:t>
            </w:r>
            <w:r w:rsidRPr="00345A70">
              <w:rPr>
                <w:sz w:val="20"/>
                <w:szCs w:val="20"/>
                <w:lang w:val="lv-LV"/>
              </w:rPr>
              <w:t>0 – 11:30</w:t>
            </w:r>
          </w:p>
          <w:p w14:paraId="094067B1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8.2 Atklāšanas ceremonija </w:t>
            </w:r>
            <w:r w:rsidR="0083637C">
              <w:rPr>
                <w:sz w:val="20"/>
                <w:szCs w:val="20"/>
                <w:lang w:val="lv-LV"/>
              </w:rPr>
              <w:t xml:space="preserve">piektdien, </w:t>
            </w:r>
            <w:r>
              <w:rPr>
                <w:sz w:val="20"/>
                <w:szCs w:val="20"/>
                <w:lang w:val="lv-LV"/>
              </w:rPr>
              <w:t>3</w:t>
            </w:r>
            <w:r w:rsidR="00292AB8">
              <w:rPr>
                <w:sz w:val="20"/>
                <w:szCs w:val="20"/>
                <w:lang w:val="lv-LV"/>
              </w:rPr>
              <w:t>0</w:t>
            </w:r>
            <w:r w:rsidR="0022315E">
              <w:rPr>
                <w:sz w:val="20"/>
                <w:szCs w:val="20"/>
                <w:lang w:val="lv-LV"/>
              </w:rPr>
              <w:t>.07.2021. plkst.</w:t>
            </w:r>
            <w:r w:rsidRPr="00345A70">
              <w:rPr>
                <w:sz w:val="20"/>
                <w:szCs w:val="20"/>
                <w:lang w:val="lv-LV"/>
              </w:rPr>
              <w:t xml:space="preserve"> 12:</w:t>
            </w:r>
            <w:r w:rsidR="00292AB8">
              <w:rPr>
                <w:sz w:val="20"/>
                <w:szCs w:val="20"/>
                <w:lang w:val="lv-LV"/>
              </w:rPr>
              <w:t>0</w:t>
            </w:r>
            <w:r w:rsidRPr="00345A70">
              <w:rPr>
                <w:sz w:val="20"/>
                <w:szCs w:val="20"/>
                <w:lang w:val="lv-LV"/>
              </w:rPr>
              <w:t>0</w:t>
            </w:r>
          </w:p>
          <w:p w14:paraId="06D695A5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8.3 Pirmā starta brīdinājuma signāls </w:t>
            </w:r>
            <w:r w:rsidR="0083637C">
              <w:rPr>
                <w:sz w:val="20"/>
                <w:szCs w:val="20"/>
                <w:lang w:val="lv-LV"/>
              </w:rPr>
              <w:t xml:space="preserve">piektdien, </w:t>
            </w:r>
            <w:r>
              <w:rPr>
                <w:sz w:val="20"/>
                <w:szCs w:val="20"/>
                <w:lang w:val="lv-LV"/>
              </w:rPr>
              <w:t>3</w:t>
            </w:r>
            <w:r w:rsidR="0022315E">
              <w:rPr>
                <w:sz w:val="20"/>
                <w:szCs w:val="20"/>
                <w:lang w:val="lv-LV"/>
              </w:rPr>
              <w:t>0.07.2021. plkst.</w:t>
            </w:r>
            <w:r w:rsidRPr="00345A70">
              <w:rPr>
                <w:sz w:val="20"/>
                <w:szCs w:val="20"/>
                <w:lang w:val="lv-LV"/>
              </w:rPr>
              <w:t xml:space="preserve"> 1</w:t>
            </w:r>
            <w:r w:rsidR="00292AB8">
              <w:rPr>
                <w:sz w:val="20"/>
                <w:szCs w:val="20"/>
                <w:lang w:val="lv-LV"/>
              </w:rPr>
              <w:t>3</w:t>
            </w:r>
            <w:r w:rsidRPr="00345A70">
              <w:rPr>
                <w:sz w:val="20"/>
                <w:szCs w:val="20"/>
                <w:lang w:val="lv-LV"/>
              </w:rPr>
              <w:t>:</w:t>
            </w:r>
            <w:r w:rsidR="00292AB8">
              <w:rPr>
                <w:sz w:val="20"/>
                <w:szCs w:val="20"/>
                <w:lang w:val="lv-LV"/>
              </w:rPr>
              <w:t>3</w:t>
            </w:r>
            <w:r w:rsidRPr="00345A70">
              <w:rPr>
                <w:sz w:val="20"/>
                <w:szCs w:val="20"/>
                <w:lang w:val="lv-LV"/>
              </w:rPr>
              <w:t>0</w:t>
            </w:r>
          </w:p>
          <w:p w14:paraId="71379216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8.4 R</w:t>
            </w:r>
            <w:r>
              <w:rPr>
                <w:sz w:val="20"/>
                <w:szCs w:val="20"/>
                <w:lang w:val="lv-LV"/>
              </w:rPr>
              <w:t xml:space="preserve">egates uzvarētāju apbalvošana </w:t>
            </w:r>
            <w:r w:rsidR="0083637C">
              <w:rPr>
                <w:sz w:val="20"/>
                <w:szCs w:val="20"/>
                <w:lang w:val="lv-LV"/>
              </w:rPr>
              <w:t xml:space="preserve">svētdien, </w:t>
            </w:r>
            <w:r>
              <w:rPr>
                <w:sz w:val="20"/>
                <w:szCs w:val="20"/>
                <w:lang w:val="lv-LV"/>
              </w:rPr>
              <w:t>0</w:t>
            </w:r>
            <w:r w:rsidR="0022315E">
              <w:rPr>
                <w:sz w:val="20"/>
                <w:szCs w:val="20"/>
                <w:lang w:val="lv-LV"/>
              </w:rPr>
              <w:t>1.08.2021. plkst.</w:t>
            </w:r>
            <w:r w:rsidRPr="00345A70">
              <w:rPr>
                <w:sz w:val="20"/>
                <w:szCs w:val="20"/>
                <w:lang w:val="lv-LV"/>
              </w:rPr>
              <w:t xml:space="preserve"> 17:00</w:t>
            </w:r>
          </w:p>
          <w:p w14:paraId="7BEC4A34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8.5 Pēdējā sacensību dienā</w:t>
            </w:r>
            <w:r w:rsidR="0022315E">
              <w:rPr>
                <w:sz w:val="20"/>
                <w:szCs w:val="20"/>
                <w:lang w:val="lv-LV"/>
              </w:rPr>
              <w:t xml:space="preserve"> 01.08.2021.</w:t>
            </w:r>
            <w:r w:rsidRPr="00345A70">
              <w:rPr>
                <w:sz w:val="20"/>
                <w:szCs w:val="20"/>
                <w:lang w:val="lv-LV"/>
              </w:rPr>
              <w:t xml:space="preserve"> brīdinājuma</w:t>
            </w:r>
            <w:r>
              <w:rPr>
                <w:sz w:val="20"/>
                <w:szCs w:val="20"/>
                <w:lang w:val="lv-LV"/>
              </w:rPr>
              <w:t xml:space="preserve"> signāli netiks doti pēc</w:t>
            </w:r>
            <w:r w:rsidR="0022315E">
              <w:rPr>
                <w:sz w:val="20"/>
                <w:szCs w:val="20"/>
                <w:lang w:val="lv-LV"/>
              </w:rPr>
              <w:t xml:space="preserve"> plkst.</w:t>
            </w:r>
            <w:r>
              <w:rPr>
                <w:sz w:val="20"/>
                <w:szCs w:val="20"/>
                <w:lang w:val="lv-LV"/>
              </w:rPr>
              <w:t xml:space="preserve"> 15:00.</w:t>
            </w:r>
          </w:p>
          <w:p w14:paraId="32E7A29B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8.6 Detalizēta informācija tiks publicēta SI</w:t>
            </w:r>
            <w:r w:rsidR="0022315E">
              <w:rPr>
                <w:sz w:val="20"/>
                <w:szCs w:val="20"/>
                <w:lang w:val="lv-LV"/>
              </w:rPr>
              <w:t>.</w:t>
            </w:r>
          </w:p>
          <w:p w14:paraId="7B55D591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26EF23E6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9. APMĒRĪŠANA</w:t>
            </w:r>
          </w:p>
          <w:p w14:paraId="3F40EAB9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9.1 Katrai laivai, visu regates laiku, ir jāatbilst BSN punktam 78.1</w:t>
            </w:r>
            <w:r w:rsidR="0022315E">
              <w:rPr>
                <w:sz w:val="20"/>
                <w:szCs w:val="20"/>
                <w:lang w:val="lv-LV"/>
              </w:rPr>
              <w:t>;</w:t>
            </w:r>
          </w:p>
          <w:p w14:paraId="38798F94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9.2 Regates komiteja jebkurā laikā var pārbaudīt laivas un ekipējuma atbilstību klases noteikumiem.</w:t>
            </w:r>
          </w:p>
          <w:p w14:paraId="2A85E879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6E343D46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10. SACENSĪBU INSTRUKCIJA</w:t>
            </w:r>
          </w:p>
          <w:p w14:paraId="651FA608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Sacensību instrukcija būs pieejama ne vēlāk, kā</w:t>
            </w:r>
            <w:r w:rsidR="0022315E">
              <w:rPr>
                <w:sz w:val="20"/>
                <w:szCs w:val="20"/>
                <w:lang w:val="lv-LV"/>
              </w:rPr>
              <w:t xml:space="preserve"> 30.07.2021. plkst.</w:t>
            </w:r>
            <w:r w:rsidRPr="00345A70">
              <w:rPr>
                <w:sz w:val="20"/>
                <w:szCs w:val="20"/>
                <w:lang w:val="lv-LV"/>
              </w:rPr>
              <w:t xml:space="preserve"> 0</w:t>
            </w:r>
            <w:r>
              <w:rPr>
                <w:sz w:val="20"/>
                <w:szCs w:val="20"/>
                <w:lang w:val="lv-LV"/>
              </w:rPr>
              <w:t>9</w:t>
            </w:r>
            <w:r w:rsidRPr="00345A70">
              <w:rPr>
                <w:sz w:val="20"/>
                <w:szCs w:val="20"/>
                <w:lang w:val="lv-LV"/>
              </w:rPr>
              <w:t xml:space="preserve">:00 </w:t>
            </w:r>
            <w:r w:rsidR="0022315E">
              <w:rPr>
                <w:sz w:val="20"/>
                <w:szCs w:val="20"/>
                <w:lang w:val="lv-LV"/>
              </w:rPr>
              <w:t>.</w:t>
            </w:r>
          </w:p>
          <w:p w14:paraId="0A3167A3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24618CD1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11. REGATES NORISES VIETA</w:t>
            </w:r>
          </w:p>
          <w:p w14:paraId="4D63F508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11.1 Regates dalībnieku pulcēšanās</w:t>
            </w:r>
            <w:r>
              <w:rPr>
                <w:sz w:val="20"/>
                <w:szCs w:val="20"/>
                <w:lang w:val="lv-LV"/>
              </w:rPr>
              <w:t xml:space="preserve"> Jahtklubā Engure, Jūras ielā 62</w:t>
            </w:r>
            <w:r w:rsidRPr="00345A70">
              <w:rPr>
                <w:sz w:val="20"/>
                <w:szCs w:val="20"/>
                <w:lang w:val="lv-LV"/>
              </w:rPr>
              <w:t>b, Engure, Engures novads, Latvija.</w:t>
            </w:r>
          </w:p>
          <w:p w14:paraId="0EBC1C36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11.2 Braucieni notiks Rīgas jūras līcī netālu no Engures ostas.</w:t>
            </w:r>
          </w:p>
          <w:p w14:paraId="6192F119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5D382FBC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12. DISTANCES</w:t>
            </w:r>
          </w:p>
          <w:p w14:paraId="4F8C2F77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12.1 Tiks pielietota </w:t>
            </w:r>
            <w:r>
              <w:rPr>
                <w:sz w:val="20"/>
                <w:szCs w:val="20"/>
                <w:lang w:val="lv-LV"/>
              </w:rPr>
              <w:t>pretvēja/pavēja</w:t>
            </w:r>
            <w:r w:rsidRPr="00345A70">
              <w:rPr>
                <w:sz w:val="20"/>
                <w:szCs w:val="20"/>
                <w:lang w:val="lv-LV"/>
              </w:rPr>
              <w:t xml:space="preserve"> trapecveida distance</w:t>
            </w:r>
            <w:r w:rsidR="0022315E">
              <w:rPr>
                <w:sz w:val="20"/>
                <w:szCs w:val="20"/>
                <w:lang w:val="lv-LV"/>
              </w:rPr>
              <w:t>;</w:t>
            </w:r>
          </w:p>
          <w:p w14:paraId="5005BED9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12.2 Precīza informācija par distanci tiks norādīta SI pielikumā.</w:t>
            </w:r>
          </w:p>
          <w:p w14:paraId="077763C7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0A3B6DB6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13. SODU SISTĒMA</w:t>
            </w:r>
          </w:p>
          <w:p w14:paraId="24EC9D3C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13.1 Tiks pielietots BSN Pielikum</w:t>
            </w:r>
            <w:r w:rsidR="0022315E">
              <w:rPr>
                <w:sz w:val="20"/>
                <w:szCs w:val="20"/>
                <w:lang w:val="lv-LV"/>
              </w:rPr>
              <w:t>s P ar izmaiņām, kā noteikts SI ;</w:t>
            </w:r>
          </w:p>
          <w:p w14:paraId="2458D087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13.</w:t>
            </w:r>
            <w:r>
              <w:rPr>
                <w:sz w:val="20"/>
                <w:szCs w:val="20"/>
                <w:lang w:val="lv-LV"/>
              </w:rPr>
              <w:t>2</w:t>
            </w:r>
            <w:r w:rsidRPr="00345A70">
              <w:rPr>
                <w:sz w:val="20"/>
                <w:szCs w:val="20"/>
                <w:lang w:val="lv-LV"/>
              </w:rPr>
              <w:t xml:space="preserve"> Protestu komiteja, lai mudinātu dalībniekus uzņemties sodu, var pielietot svilpes signālu, kad viņi redz</w:t>
            </w:r>
            <w:r w:rsidR="0022315E" w:rsidRPr="00345A70">
              <w:rPr>
                <w:sz w:val="20"/>
                <w:szCs w:val="20"/>
                <w:lang w:val="lv-LV"/>
              </w:rPr>
              <w:t>, ko uzskata par noteikumu pārkāpumu</w:t>
            </w:r>
            <w:r w:rsidRPr="00345A70">
              <w:rPr>
                <w:sz w:val="20"/>
                <w:szCs w:val="20"/>
                <w:lang w:val="lv-LV"/>
              </w:rPr>
              <w:t>. Ja neviena laiva neuzņemas sodu, tad protestu komiteja var iesniegt protestu.</w:t>
            </w:r>
          </w:p>
          <w:p w14:paraId="7E449AB0" w14:textId="77777777" w:rsidR="00241A04" w:rsidRPr="00345A70" w:rsidRDefault="0022315E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13.</w:t>
            </w:r>
            <w:r>
              <w:rPr>
                <w:sz w:val="20"/>
                <w:szCs w:val="20"/>
                <w:lang w:val="lv-LV"/>
              </w:rPr>
              <w:t>3</w:t>
            </w:r>
            <w:r w:rsidRPr="00345A70">
              <w:rPr>
                <w:sz w:val="20"/>
                <w:szCs w:val="20"/>
                <w:lang w:val="lv-LV"/>
              </w:rPr>
              <w:t xml:space="preserve"> </w:t>
            </w:r>
            <w:r>
              <w:rPr>
                <w:sz w:val="20"/>
                <w:szCs w:val="20"/>
                <w:lang w:val="lv-LV"/>
              </w:rPr>
              <w:t>Saīsinājums</w:t>
            </w:r>
            <w:r w:rsidR="00241A04">
              <w:rPr>
                <w:sz w:val="20"/>
                <w:szCs w:val="20"/>
                <w:lang w:val="lv-LV"/>
              </w:rPr>
              <w:t xml:space="preserve"> [DP] šajā </w:t>
            </w:r>
            <w:proofErr w:type="spellStart"/>
            <w:r w:rsidR="00241A04">
              <w:rPr>
                <w:sz w:val="20"/>
                <w:szCs w:val="20"/>
                <w:lang w:val="lv-LV"/>
              </w:rPr>
              <w:t>NoR</w:t>
            </w:r>
            <w:proofErr w:type="spellEnd"/>
            <w:r w:rsidR="00241A04">
              <w:rPr>
                <w:sz w:val="20"/>
                <w:szCs w:val="20"/>
                <w:lang w:val="lv-LV"/>
              </w:rPr>
              <w:t xml:space="preserve"> nozīmē, ka sods par šo pārkāpumu, pēc protestu komitejas ieskatiem, var būt mazāks nekā diskvalifikācija.</w:t>
            </w:r>
          </w:p>
          <w:p w14:paraId="5B9E2407" w14:textId="77777777" w:rsidR="00E01A05" w:rsidRPr="00345A70" w:rsidRDefault="00E01A05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00AA9B58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14. VĒRTĒŠANA</w:t>
            </w:r>
          </w:p>
          <w:p w14:paraId="2C16282E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14.1 Tiks pielietota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Low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  <w:lang w:val="lv-LV"/>
              </w:rPr>
              <w:t>Point</w:t>
            </w:r>
            <w:proofErr w:type="spellEnd"/>
            <w:r w:rsidRPr="00345A70">
              <w:rPr>
                <w:sz w:val="20"/>
                <w:szCs w:val="20"/>
                <w:lang w:val="lv-LV"/>
              </w:rPr>
              <w:t xml:space="preserve"> punktu skaitīšanas sistēma.</w:t>
            </w:r>
          </w:p>
          <w:p w14:paraId="691042CD" w14:textId="77777777" w:rsidR="00241A04" w:rsidRPr="00F8032E" w:rsidRDefault="00241A04" w:rsidP="00345A70">
            <w:pP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 w:rsidRPr="00F8032E">
              <w:rPr>
                <w:color w:val="000000"/>
                <w:sz w:val="20"/>
                <w:szCs w:val="20"/>
                <w:lang w:val="lv-LV"/>
              </w:rPr>
              <w:t xml:space="preserve">14.2 </w:t>
            </w:r>
            <w:proofErr w:type="spellStart"/>
            <w:r w:rsidRPr="00F8032E">
              <w:rPr>
                <w:color w:val="000000"/>
                <w:sz w:val="20"/>
                <w:szCs w:val="20"/>
              </w:rPr>
              <w:t>Atsevišķās</w:t>
            </w:r>
            <w:proofErr w:type="spellEnd"/>
            <w:r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032E">
              <w:rPr>
                <w:color w:val="000000"/>
                <w:sz w:val="20"/>
                <w:szCs w:val="20"/>
              </w:rPr>
              <w:t>ieskaites</w:t>
            </w:r>
            <w:proofErr w:type="spellEnd"/>
            <w:r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032E">
              <w:rPr>
                <w:color w:val="000000"/>
                <w:sz w:val="20"/>
                <w:szCs w:val="20"/>
              </w:rPr>
              <w:t>grupās</w:t>
            </w:r>
            <w:proofErr w:type="spellEnd"/>
            <w:r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032E">
              <w:rPr>
                <w:color w:val="000000"/>
                <w:sz w:val="20"/>
                <w:szCs w:val="20"/>
              </w:rPr>
              <w:t>rezultāti</w:t>
            </w:r>
            <w:proofErr w:type="spellEnd"/>
            <w:r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032E">
              <w:rPr>
                <w:color w:val="000000"/>
                <w:sz w:val="20"/>
                <w:szCs w:val="20"/>
              </w:rPr>
              <w:t>tiks</w:t>
            </w:r>
            <w:proofErr w:type="spellEnd"/>
            <w:r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032E">
              <w:rPr>
                <w:color w:val="000000"/>
                <w:sz w:val="20"/>
                <w:szCs w:val="20"/>
              </w:rPr>
              <w:t>noteikti</w:t>
            </w:r>
            <w:proofErr w:type="spellEnd"/>
            <w:r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032E">
              <w:rPr>
                <w:color w:val="000000"/>
                <w:sz w:val="20"/>
                <w:szCs w:val="20"/>
              </w:rPr>
              <w:t>balstoties</w:t>
            </w:r>
            <w:proofErr w:type="spellEnd"/>
            <w:r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8032E">
              <w:rPr>
                <w:color w:val="000000"/>
                <w:sz w:val="20"/>
                <w:szCs w:val="20"/>
              </w:rPr>
              <w:t>uz</w:t>
            </w:r>
            <w:proofErr w:type="spellEnd"/>
            <w:r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B66D7" w:rsidRPr="00F8032E">
              <w:rPr>
                <w:color w:val="000000"/>
                <w:sz w:val="20"/>
                <w:szCs w:val="20"/>
              </w:rPr>
              <w:t>attiecīgas</w:t>
            </w:r>
            <w:proofErr w:type="spellEnd"/>
            <w:r w:rsidR="00BB66D7"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B66D7" w:rsidRPr="00F8032E">
              <w:rPr>
                <w:color w:val="000000"/>
                <w:sz w:val="20"/>
                <w:szCs w:val="20"/>
              </w:rPr>
              <w:t>ieskaites</w:t>
            </w:r>
            <w:proofErr w:type="spellEnd"/>
            <w:r w:rsidR="00BB66D7"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B66D7" w:rsidRPr="00F8032E">
              <w:rPr>
                <w:color w:val="000000"/>
                <w:sz w:val="20"/>
                <w:szCs w:val="20"/>
              </w:rPr>
              <w:t>grupas</w:t>
            </w:r>
            <w:proofErr w:type="spellEnd"/>
            <w:r w:rsidR="00BB66D7"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B66D7" w:rsidRPr="00F8032E">
              <w:rPr>
                <w:color w:val="000000"/>
                <w:sz w:val="20"/>
                <w:szCs w:val="20"/>
              </w:rPr>
              <w:t>dalībnieku</w:t>
            </w:r>
            <w:proofErr w:type="spellEnd"/>
            <w:r w:rsidR="00BB66D7"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B66D7" w:rsidRPr="00F8032E">
              <w:rPr>
                <w:color w:val="000000"/>
                <w:sz w:val="20"/>
                <w:szCs w:val="20"/>
              </w:rPr>
              <w:t>savstarpējiem</w:t>
            </w:r>
            <w:proofErr w:type="spellEnd"/>
            <w:r w:rsidR="00BB66D7" w:rsidRPr="00F8032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BB66D7" w:rsidRPr="00F8032E">
              <w:rPr>
                <w:color w:val="000000"/>
                <w:sz w:val="20"/>
                <w:szCs w:val="20"/>
              </w:rPr>
              <w:t>rezultātiem</w:t>
            </w:r>
            <w:proofErr w:type="spellEnd"/>
            <w:r w:rsidR="00BB66D7" w:rsidRPr="00F8032E">
              <w:rPr>
                <w:color w:val="000000"/>
                <w:sz w:val="20"/>
                <w:szCs w:val="20"/>
              </w:rPr>
              <w:t>.</w:t>
            </w:r>
          </w:p>
          <w:p w14:paraId="33DD9829" w14:textId="77777777" w:rsidR="0083637C" w:rsidRPr="00345A70" w:rsidRDefault="0083637C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5723287F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15. TRENERU UN PAVADOŠĀS LAIVAS</w:t>
            </w:r>
          </w:p>
          <w:p w14:paraId="7AD5748A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345A70">
              <w:rPr>
                <w:sz w:val="20"/>
                <w:szCs w:val="20"/>
              </w:rPr>
              <w:t>Treneru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laivām</w:t>
            </w:r>
            <w:proofErr w:type="spellEnd"/>
            <w:r w:rsidRPr="00345A70">
              <w:rPr>
                <w:sz w:val="20"/>
                <w:szCs w:val="20"/>
              </w:rPr>
              <w:t xml:space="preserve"> un </w:t>
            </w:r>
            <w:proofErr w:type="spellStart"/>
            <w:r w:rsidRPr="0022315E">
              <w:rPr>
                <w:sz w:val="20"/>
                <w:szCs w:val="20"/>
              </w:rPr>
              <w:t>citām</w:t>
            </w:r>
            <w:proofErr w:type="spellEnd"/>
            <w:r w:rsidRPr="0022315E">
              <w:rPr>
                <w:sz w:val="20"/>
                <w:szCs w:val="20"/>
              </w:rPr>
              <w:t xml:space="preserve"> </w:t>
            </w:r>
            <w:proofErr w:type="spellStart"/>
            <w:r w:rsidRPr="0022315E">
              <w:rPr>
                <w:sz w:val="20"/>
                <w:szCs w:val="20"/>
              </w:rPr>
              <w:t>sportistus</w:t>
            </w:r>
            <w:proofErr w:type="spellEnd"/>
            <w:r w:rsidRPr="0022315E">
              <w:rPr>
                <w:sz w:val="20"/>
                <w:szCs w:val="20"/>
              </w:rPr>
              <w:t xml:space="preserve"> </w:t>
            </w:r>
            <w:proofErr w:type="spellStart"/>
            <w:r w:rsidRPr="0022315E">
              <w:rPr>
                <w:sz w:val="20"/>
                <w:szCs w:val="20"/>
              </w:rPr>
              <w:t>pavadošām</w:t>
            </w:r>
            <w:proofErr w:type="spellEnd"/>
            <w:r w:rsidRPr="0022315E">
              <w:rPr>
                <w:sz w:val="20"/>
                <w:szCs w:val="20"/>
              </w:rPr>
              <w:t xml:space="preserve"> </w:t>
            </w:r>
            <w:proofErr w:type="spellStart"/>
            <w:r w:rsidRPr="0022315E">
              <w:rPr>
                <w:sz w:val="20"/>
                <w:szCs w:val="20"/>
              </w:rPr>
              <w:t>laivām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ir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jābūt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reģistrētām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sacensību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komitejā</w:t>
            </w:r>
            <w:proofErr w:type="spellEnd"/>
            <w:r w:rsidRPr="00345A70">
              <w:rPr>
                <w:sz w:val="20"/>
                <w:szCs w:val="20"/>
              </w:rPr>
              <w:t>. [DP]</w:t>
            </w:r>
          </w:p>
          <w:p w14:paraId="69E4BB41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06F0A6D3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345A70">
              <w:rPr>
                <w:b/>
                <w:sz w:val="20"/>
                <w:szCs w:val="20"/>
              </w:rPr>
              <w:t>16. JAHTU NOVIETOŠANA</w:t>
            </w:r>
          </w:p>
          <w:p w14:paraId="593CA9F1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345A70">
              <w:rPr>
                <w:sz w:val="20"/>
                <w:szCs w:val="20"/>
              </w:rPr>
              <w:t>Jahtām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ir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jābūt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novietotām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tām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paredzētajās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vietās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laivu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novietnē</w:t>
            </w:r>
            <w:proofErr w:type="spellEnd"/>
            <w:r w:rsidRPr="00345A70">
              <w:rPr>
                <w:sz w:val="20"/>
                <w:szCs w:val="20"/>
              </w:rPr>
              <w:t xml:space="preserve">, </w:t>
            </w:r>
            <w:proofErr w:type="spellStart"/>
            <w:r w:rsidRPr="00345A70">
              <w:rPr>
                <w:sz w:val="20"/>
                <w:szCs w:val="20"/>
              </w:rPr>
              <w:t>kamēr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tās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atrodas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krastā</w:t>
            </w:r>
            <w:proofErr w:type="spellEnd"/>
            <w:r w:rsidRPr="00345A70">
              <w:rPr>
                <w:sz w:val="20"/>
                <w:szCs w:val="20"/>
              </w:rPr>
              <w:t>. [DP]</w:t>
            </w:r>
          </w:p>
          <w:p w14:paraId="075072B9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344DD376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17. RADIO SAKARI</w:t>
            </w:r>
          </w:p>
          <w:p w14:paraId="28B62ECF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Izņemot avārijas situāciju, jahta sacensību laikā nedrīkst veikt radio vai datu pārraidi un nedrīkst saņemt radio vai datu komunikāciju, kas nav pieejama visām jahtām. [DP]</w:t>
            </w:r>
          </w:p>
          <w:p w14:paraId="702E85FA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43D6AC4D" w14:textId="77777777" w:rsidR="00241A04" w:rsidRPr="00F8032E" w:rsidRDefault="00241A04" w:rsidP="00345A70">
            <w:pP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  <w:lang w:val="lv-LV"/>
              </w:rPr>
            </w:pPr>
            <w:r w:rsidRPr="00F8032E">
              <w:rPr>
                <w:b/>
                <w:color w:val="000000"/>
                <w:sz w:val="20"/>
                <w:szCs w:val="20"/>
                <w:lang w:val="lv-LV"/>
              </w:rPr>
              <w:t>18. BALVAS</w:t>
            </w:r>
          </w:p>
          <w:p w14:paraId="1D9CCFC8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18.1 Pirmo trīs vietu ieguvēji katrā klasē </w:t>
            </w:r>
            <w:r w:rsidR="00960F6A">
              <w:rPr>
                <w:sz w:val="20"/>
                <w:szCs w:val="20"/>
                <w:lang w:val="lv-LV"/>
              </w:rPr>
              <w:t xml:space="preserve">un katrā grupā </w:t>
            </w:r>
            <w:r w:rsidRPr="00345A70">
              <w:rPr>
                <w:sz w:val="20"/>
                <w:szCs w:val="20"/>
                <w:lang w:val="lv-LV"/>
              </w:rPr>
              <w:t xml:space="preserve">tiks apbalvoti ar “Engures Kausa” kausiem un </w:t>
            </w:r>
            <w:r w:rsidR="0022315E">
              <w:rPr>
                <w:sz w:val="20"/>
                <w:szCs w:val="20"/>
                <w:lang w:val="lv-LV"/>
              </w:rPr>
              <w:t>speciālbalvām no organizatoriem;</w:t>
            </w:r>
          </w:p>
          <w:p w14:paraId="23DBDBEA" w14:textId="77777777" w:rsidR="00241A04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 w:rsidRPr="00345A70">
              <w:rPr>
                <w:sz w:val="20"/>
                <w:szCs w:val="20"/>
                <w:lang w:val="lv-LV"/>
              </w:rPr>
              <w:t>18.</w:t>
            </w:r>
            <w:r w:rsidR="00960F6A">
              <w:rPr>
                <w:sz w:val="20"/>
                <w:szCs w:val="20"/>
                <w:lang w:val="lv-LV"/>
              </w:rPr>
              <w:t>2</w:t>
            </w:r>
            <w:r w:rsidRPr="00345A70">
              <w:rPr>
                <w:sz w:val="20"/>
                <w:szCs w:val="20"/>
                <w:lang w:val="lv-LV"/>
              </w:rPr>
              <w:t xml:space="preserve"> Ja kādā jahtu klasē vai ieskaites grupā būs tikai trīs dalībnieki, tad apbalvos tikai vienu labāko. Ja būs četri dalībnieki, tad apbalvos divus labākos.</w:t>
            </w:r>
          </w:p>
          <w:p w14:paraId="44905296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6FBD0F45" w14:textId="77777777" w:rsidR="00241A04" w:rsidRPr="00345A70" w:rsidRDefault="00241A04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 w:rsidRPr="00345A70">
              <w:rPr>
                <w:b/>
                <w:sz w:val="20"/>
                <w:szCs w:val="20"/>
                <w:lang w:val="lv-LV"/>
              </w:rPr>
              <w:t>19. ATTEIKŠANĀS NO ATBILDĪBAS</w:t>
            </w:r>
          </w:p>
          <w:p w14:paraId="42FFAE8C" w14:textId="48A71FF1" w:rsidR="00241A04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45A70">
              <w:rPr>
                <w:sz w:val="20"/>
                <w:szCs w:val="20"/>
                <w:lang w:val="lv-LV"/>
              </w:rPr>
              <w:t xml:space="preserve">19.1 </w:t>
            </w:r>
            <w:proofErr w:type="spellStart"/>
            <w:r w:rsidRPr="00345A70">
              <w:rPr>
                <w:sz w:val="20"/>
                <w:szCs w:val="20"/>
              </w:rPr>
              <w:t>Dalībnieki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piedalās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sacensībās</w:t>
            </w:r>
            <w:proofErr w:type="spellEnd"/>
            <w:r w:rsidRPr="00345A70">
              <w:rPr>
                <w:sz w:val="20"/>
                <w:szCs w:val="20"/>
              </w:rPr>
              <w:t xml:space="preserve">, </w:t>
            </w:r>
            <w:proofErr w:type="spellStart"/>
            <w:r w:rsidRPr="00345A70">
              <w:rPr>
                <w:sz w:val="20"/>
                <w:szCs w:val="20"/>
              </w:rPr>
              <w:t>paļaujoties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tikai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uz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savu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risku</w:t>
            </w:r>
            <w:proofErr w:type="spellEnd"/>
            <w:r w:rsidRPr="00345A70">
              <w:rPr>
                <w:sz w:val="20"/>
                <w:szCs w:val="20"/>
              </w:rPr>
              <w:t xml:space="preserve">. </w:t>
            </w:r>
            <w:proofErr w:type="spellStart"/>
            <w:r w:rsidRPr="00345A70">
              <w:rPr>
                <w:sz w:val="20"/>
                <w:szCs w:val="20"/>
              </w:rPr>
              <w:t>Skat</w:t>
            </w:r>
            <w:proofErr w:type="spellEnd"/>
            <w:r w:rsidRPr="00345A70">
              <w:rPr>
                <w:sz w:val="20"/>
                <w:szCs w:val="20"/>
              </w:rPr>
              <w:t xml:space="preserve">. </w:t>
            </w:r>
            <w:r w:rsidR="00635899" w:rsidRPr="004B77B1">
              <w:rPr>
                <w:sz w:val="20"/>
                <w:szCs w:val="20"/>
              </w:rPr>
              <w:t>BSN</w:t>
            </w:r>
            <w:r w:rsidRPr="00345A70">
              <w:rPr>
                <w:sz w:val="20"/>
                <w:szCs w:val="20"/>
              </w:rPr>
              <w:t xml:space="preserve"> 4. </w:t>
            </w:r>
            <w:proofErr w:type="spellStart"/>
            <w:r w:rsidRPr="00345A70">
              <w:rPr>
                <w:sz w:val="20"/>
                <w:szCs w:val="20"/>
              </w:rPr>
              <w:t>punktu</w:t>
            </w:r>
            <w:proofErr w:type="spellEnd"/>
            <w:r w:rsidRPr="00345A70">
              <w:rPr>
                <w:sz w:val="20"/>
                <w:szCs w:val="20"/>
              </w:rPr>
              <w:t xml:space="preserve"> - "</w:t>
            </w:r>
            <w:proofErr w:type="spellStart"/>
            <w:r w:rsidRPr="00345A70">
              <w:rPr>
                <w:sz w:val="20"/>
                <w:szCs w:val="20"/>
              </w:rPr>
              <w:t>Lēmums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piedalīties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sacensībās</w:t>
            </w:r>
            <w:proofErr w:type="spellEnd"/>
            <w:r w:rsidRPr="00345A70">
              <w:rPr>
                <w:sz w:val="20"/>
                <w:szCs w:val="20"/>
              </w:rPr>
              <w:t xml:space="preserve">". </w:t>
            </w:r>
            <w:proofErr w:type="spellStart"/>
            <w:r w:rsidRPr="00345A70">
              <w:rPr>
                <w:sz w:val="20"/>
                <w:szCs w:val="20"/>
              </w:rPr>
              <w:t>Sacensību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rīkotāji</w:t>
            </w:r>
            <w:proofErr w:type="spellEnd"/>
            <w:r w:rsidRPr="00345A70">
              <w:rPr>
                <w:sz w:val="20"/>
                <w:szCs w:val="20"/>
              </w:rPr>
              <w:t xml:space="preserve"> un </w:t>
            </w:r>
            <w:proofErr w:type="spellStart"/>
            <w:r w:rsidRPr="00345A70">
              <w:rPr>
                <w:sz w:val="20"/>
                <w:szCs w:val="20"/>
              </w:rPr>
              <w:t>Sacensību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komiteja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neuzņemas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nekādu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atbildību</w:t>
            </w:r>
            <w:proofErr w:type="spellEnd"/>
            <w:r w:rsidRPr="00345A70">
              <w:rPr>
                <w:sz w:val="20"/>
                <w:szCs w:val="20"/>
              </w:rPr>
              <w:t xml:space="preserve"> par </w:t>
            </w:r>
            <w:proofErr w:type="spellStart"/>
            <w:r w:rsidRPr="00345A70">
              <w:rPr>
                <w:sz w:val="20"/>
                <w:szCs w:val="20"/>
              </w:rPr>
              <w:t>materiāliem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bojājumiem</w:t>
            </w:r>
            <w:proofErr w:type="spellEnd"/>
            <w:r w:rsidRPr="00345A70">
              <w:rPr>
                <w:sz w:val="20"/>
                <w:szCs w:val="20"/>
              </w:rPr>
              <w:t xml:space="preserve">, </w:t>
            </w:r>
            <w:proofErr w:type="spellStart"/>
            <w:r w:rsidRPr="00345A70">
              <w:rPr>
                <w:sz w:val="20"/>
                <w:szCs w:val="20"/>
              </w:rPr>
              <w:t>cilvēku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savainojumiem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vai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bojāeju</w:t>
            </w:r>
            <w:proofErr w:type="spellEnd"/>
            <w:r w:rsidRPr="00345A70">
              <w:rPr>
                <w:sz w:val="20"/>
                <w:szCs w:val="20"/>
              </w:rPr>
              <w:t xml:space="preserve">, </w:t>
            </w:r>
            <w:proofErr w:type="spellStart"/>
            <w:r w:rsidRPr="00345A70">
              <w:rPr>
                <w:sz w:val="20"/>
                <w:szCs w:val="20"/>
              </w:rPr>
              <w:t>kas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radusies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saistībā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ar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regati</w:t>
            </w:r>
            <w:proofErr w:type="spellEnd"/>
            <w:r w:rsidRPr="00345A70">
              <w:rPr>
                <w:sz w:val="20"/>
                <w:szCs w:val="20"/>
              </w:rPr>
              <w:t xml:space="preserve">, </w:t>
            </w:r>
            <w:proofErr w:type="spellStart"/>
            <w:r w:rsidRPr="00345A70">
              <w:rPr>
                <w:sz w:val="20"/>
                <w:szCs w:val="20"/>
              </w:rPr>
              <w:t>pirms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regates</w:t>
            </w:r>
            <w:proofErr w:type="spellEnd"/>
            <w:r w:rsidRPr="00345A70">
              <w:rPr>
                <w:sz w:val="20"/>
                <w:szCs w:val="20"/>
              </w:rPr>
              <w:t xml:space="preserve">, </w:t>
            </w:r>
            <w:proofErr w:type="spellStart"/>
            <w:r w:rsidRPr="00345A70">
              <w:rPr>
                <w:sz w:val="20"/>
                <w:szCs w:val="20"/>
              </w:rPr>
              <w:t>regates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laikā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vai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pēc</w:t>
            </w:r>
            <w:proofErr w:type="spellEnd"/>
            <w:r w:rsidRPr="00345A70">
              <w:rPr>
                <w:sz w:val="20"/>
                <w:szCs w:val="20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</w:rPr>
              <w:t>tās</w:t>
            </w:r>
            <w:proofErr w:type="spellEnd"/>
            <w:r w:rsidRPr="00345A70">
              <w:rPr>
                <w:sz w:val="20"/>
                <w:szCs w:val="20"/>
              </w:rPr>
              <w:t>.</w:t>
            </w:r>
          </w:p>
          <w:p w14:paraId="65D7FAA9" w14:textId="77777777" w:rsidR="0022315E" w:rsidRDefault="0022315E" w:rsidP="00345A70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29B82260" w14:textId="77777777" w:rsidR="0022315E" w:rsidRPr="004B77B1" w:rsidRDefault="0022315E" w:rsidP="00345A70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4B77B1">
              <w:rPr>
                <w:b/>
                <w:sz w:val="20"/>
                <w:szCs w:val="20"/>
              </w:rPr>
              <w:t xml:space="preserve">20. </w:t>
            </w:r>
            <w:proofErr w:type="spellStart"/>
            <w:r w:rsidRPr="004B77B1">
              <w:rPr>
                <w:b/>
                <w:sz w:val="20"/>
                <w:szCs w:val="20"/>
              </w:rPr>
              <w:t>Personu</w:t>
            </w:r>
            <w:proofErr w:type="spellEnd"/>
            <w:r w:rsidRPr="004B77B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b/>
                <w:sz w:val="20"/>
                <w:szCs w:val="20"/>
              </w:rPr>
              <w:t>datu</w:t>
            </w:r>
            <w:proofErr w:type="spellEnd"/>
            <w:r w:rsidRPr="004B77B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b/>
                <w:sz w:val="20"/>
                <w:szCs w:val="20"/>
              </w:rPr>
              <w:t>aizsardzība</w:t>
            </w:r>
            <w:proofErr w:type="spellEnd"/>
          </w:p>
          <w:p w14:paraId="180B95D1" w14:textId="77777777" w:rsidR="009B5317" w:rsidRPr="004B77B1" w:rsidRDefault="009B5317" w:rsidP="00345A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B77B1">
              <w:rPr>
                <w:sz w:val="20"/>
                <w:szCs w:val="20"/>
              </w:rPr>
              <w:t xml:space="preserve">20.1 </w:t>
            </w:r>
            <w:proofErr w:type="spellStart"/>
            <w:r w:rsidR="0022315E" w:rsidRPr="004B77B1">
              <w:rPr>
                <w:sz w:val="20"/>
                <w:szCs w:val="20"/>
              </w:rPr>
              <w:t>Personu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spellStart"/>
            <w:r w:rsidR="0022315E" w:rsidRPr="004B77B1">
              <w:rPr>
                <w:sz w:val="20"/>
                <w:szCs w:val="20"/>
              </w:rPr>
              <w:t>datu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spellStart"/>
            <w:r w:rsidR="0022315E" w:rsidRPr="004B77B1">
              <w:rPr>
                <w:sz w:val="20"/>
                <w:szCs w:val="20"/>
              </w:rPr>
              <w:t>aizsardzības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spellStart"/>
            <w:r w:rsidR="0022315E" w:rsidRPr="004B77B1">
              <w:rPr>
                <w:sz w:val="20"/>
                <w:szCs w:val="20"/>
              </w:rPr>
              <w:t>prasības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spellStart"/>
            <w:r w:rsidR="0022315E" w:rsidRPr="004B77B1">
              <w:rPr>
                <w:sz w:val="20"/>
                <w:szCs w:val="20"/>
              </w:rPr>
              <w:t>tiks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spellStart"/>
            <w:r w:rsidR="0022315E" w:rsidRPr="004B77B1">
              <w:rPr>
                <w:sz w:val="20"/>
                <w:szCs w:val="20"/>
              </w:rPr>
              <w:t>ievērotas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spellStart"/>
            <w:r w:rsidR="0022315E" w:rsidRPr="004B77B1">
              <w:rPr>
                <w:sz w:val="20"/>
                <w:szCs w:val="20"/>
              </w:rPr>
              <w:t>saskaņā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spellStart"/>
            <w:r w:rsidR="0022315E" w:rsidRPr="004B77B1">
              <w:rPr>
                <w:sz w:val="20"/>
                <w:szCs w:val="20"/>
              </w:rPr>
              <w:t>ar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spellStart"/>
            <w:r w:rsidR="0022315E" w:rsidRPr="004B77B1">
              <w:rPr>
                <w:sz w:val="20"/>
                <w:szCs w:val="20"/>
              </w:rPr>
              <w:t>NoR</w:t>
            </w:r>
            <w:proofErr w:type="spellEnd"/>
            <w:r w:rsidR="0022315E" w:rsidRPr="004B77B1">
              <w:rPr>
                <w:sz w:val="20"/>
                <w:szCs w:val="20"/>
              </w:rPr>
              <w:t xml:space="preserve"> </w:t>
            </w:r>
            <w:proofErr w:type="gramStart"/>
            <w:r w:rsidR="0022315E" w:rsidRPr="004B77B1">
              <w:rPr>
                <w:sz w:val="20"/>
                <w:szCs w:val="20"/>
              </w:rPr>
              <w:t>3.pielikumu</w:t>
            </w:r>
            <w:proofErr w:type="gramEnd"/>
            <w:r w:rsidRPr="004B77B1">
              <w:rPr>
                <w:sz w:val="20"/>
                <w:szCs w:val="20"/>
              </w:rPr>
              <w:t xml:space="preserve">. </w:t>
            </w:r>
          </w:p>
          <w:p w14:paraId="0F7F3DB5" w14:textId="73E71E0A" w:rsidR="0022315E" w:rsidRPr="00345A70" w:rsidRDefault="009B5317" w:rsidP="00345A70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4B77B1">
              <w:rPr>
                <w:sz w:val="20"/>
                <w:szCs w:val="20"/>
              </w:rPr>
              <w:t>20.2</w:t>
            </w:r>
            <w:r w:rsidR="00E01A05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Trenerim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kā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sportista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4B77B1">
              <w:rPr>
                <w:sz w:val="20"/>
                <w:szCs w:val="20"/>
              </w:rPr>
              <w:t>pilnvarotam</w:t>
            </w:r>
            <w:proofErr w:type="spellEnd"/>
            <w:r w:rsidRPr="004B77B1">
              <w:rPr>
                <w:sz w:val="20"/>
                <w:szCs w:val="20"/>
              </w:rPr>
              <w:t xml:space="preserve">  </w:t>
            </w:r>
            <w:proofErr w:type="spellStart"/>
            <w:r w:rsidRPr="004B77B1">
              <w:rPr>
                <w:sz w:val="20"/>
                <w:szCs w:val="20"/>
              </w:rPr>
              <w:t>paŗstāvim</w:t>
            </w:r>
            <w:proofErr w:type="spellEnd"/>
            <w:proofErr w:type="gram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ir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pienākums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iepazīties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ar</w:t>
            </w:r>
            <w:proofErr w:type="spellEnd"/>
            <w:r w:rsidRPr="004B77B1">
              <w:rPr>
                <w:sz w:val="20"/>
                <w:szCs w:val="20"/>
              </w:rPr>
              <w:t xml:space="preserve"> Personas </w:t>
            </w:r>
            <w:proofErr w:type="spellStart"/>
            <w:r w:rsidRPr="004B77B1">
              <w:rPr>
                <w:sz w:val="20"/>
                <w:szCs w:val="20"/>
              </w:rPr>
              <w:t>datu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aizsardzības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prasībām</w:t>
            </w:r>
            <w:proofErr w:type="spellEnd"/>
            <w:r w:rsidRPr="004B77B1">
              <w:rPr>
                <w:sz w:val="20"/>
                <w:szCs w:val="20"/>
              </w:rPr>
              <w:t xml:space="preserve"> (</w:t>
            </w:r>
            <w:proofErr w:type="spellStart"/>
            <w:r w:rsidRPr="004B77B1">
              <w:rPr>
                <w:sz w:val="20"/>
                <w:szCs w:val="20"/>
              </w:rPr>
              <w:t>skat</w:t>
            </w:r>
            <w:proofErr w:type="spellEnd"/>
            <w:r w:rsidRPr="004B77B1">
              <w:rPr>
                <w:sz w:val="20"/>
                <w:szCs w:val="20"/>
              </w:rPr>
              <w:t xml:space="preserve">. 3.pielikums) un </w:t>
            </w:r>
            <w:proofErr w:type="spellStart"/>
            <w:r w:rsidRPr="004B77B1">
              <w:rPr>
                <w:sz w:val="20"/>
                <w:szCs w:val="20"/>
              </w:rPr>
              <w:t>rakstiski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apliecināt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Regates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peiteikuma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veidlapā</w:t>
            </w:r>
            <w:proofErr w:type="spellEnd"/>
            <w:r w:rsidRPr="004B77B1">
              <w:rPr>
                <w:sz w:val="20"/>
                <w:szCs w:val="20"/>
              </w:rPr>
              <w:t xml:space="preserve"> (</w:t>
            </w:r>
            <w:proofErr w:type="spellStart"/>
            <w:r w:rsidRPr="004B77B1">
              <w:rPr>
                <w:sz w:val="20"/>
                <w:szCs w:val="20"/>
              </w:rPr>
              <w:t>skat</w:t>
            </w:r>
            <w:proofErr w:type="spellEnd"/>
            <w:r w:rsidRPr="004B77B1">
              <w:rPr>
                <w:sz w:val="20"/>
                <w:szCs w:val="20"/>
              </w:rPr>
              <w:t xml:space="preserve">. 1. </w:t>
            </w:r>
            <w:proofErr w:type="spellStart"/>
            <w:r w:rsidRPr="004B77B1">
              <w:rPr>
                <w:sz w:val="20"/>
                <w:szCs w:val="20"/>
              </w:rPr>
              <w:t>pielikumu</w:t>
            </w:r>
            <w:proofErr w:type="spellEnd"/>
            <w:r w:rsidRPr="004B77B1">
              <w:rPr>
                <w:sz w:val="20"/>
                <w:szCs w:val="20"/>
              </w:rPr>
              <w:t xml:space="preserve">), ka </w:t>
            </w:r>
            <w:proofErr w:type="spellStart"/>
            <w:r w:rsidRPr="004B77B1">
              <w:rPr>
                <w:sz w:val="20"/>
                <w:szCs w:val="20"/>
              </w:rPr>
              <w:t>piekrīt</w:t>
            </w:r>
            <w:proofErr w:type="spellEnd"/>
            <w:r w:rsidRPr="004B77B1">
              <w:rPr>
                <w:sz w:val="20"/>
                <w:szCs w:val="20"/>
              </w:rPr>
              <w:t xml:space="preserve"> Personas </w:t>
            </w:r>
            <w:proofErr w:type="spellStart"/>
            <w:r w:rsidRPr="004B77B1">
              <w:rPr>
                <w:sz w:val="20"/>
                <w:szCs w:val="20"/>
              </w:rPr>
              <w:t>datu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aizsardzības</w:t>
            </w:r>
            <w:proofErr w:type="spellEnd"/>
            <w:r w:rsidRPr="004B77B1">
              <w:rPr>
                <w:sz w:val="20"/>
                <w:szCs w:val="20"/>
              </w:rPr>
              <w:t xml:space="preserve"> </w:t>
            </w:r>
            <w:proofErr w:type="spellStart"/>
            <w:r w:rsidRPr="004B77B1">
              <w:rPr>
                <w:sz w:val="20"/>
                <w:szCs w:val="20"/>
              </w:rPr>
              <w:t>prasībām</w:t>
            </w:r>
            <w:proofErr w:type="spellEnd"/>
            <w:r w:rsidRPr="004B77B1">
              <w:rPr>
                <w:sz w:val="20"/>
                <w:szCs w:val="20"/>
              </w:rPr>
              <w:t>.</w:t>
            </w:r>
          </w:p>
          <w:p w14:paraId="1F6F06DF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</w:p>
          <w:p w14:paraId="016762BF" w14:textId="77777777" w:rsidR="00241A04" w:rsidRPr="00345A70" w:rsidRDefault="0022315E" w:rsidP="00345A70">
            <w:pPr>
              <w:spacing w:after="0" w:line="240" w:lineRule="auto"/>
              <w:jc w:val="both"/>
              <w:rPr>
                <w:b/>
                <w:sz w:val="20"/>
                <w:szCs w:val="20"/>
                <w:lang w:val="lv-LV"/>
              </w:rPr>
            </w:pPr>
            <w:r>
              <w:rPr>
                <w:b/>
                <w:sz w:val="20"/>
                <w:szCs w:val="20"/>
                <w:lang w:val="lv-LV"/>
              </w:rPr>
              <w:t xml:space="preserve">21. </w:t>
            </w:r>
            <w:r w:rsidR="00241A04" w:rsidRPr="00345A70">
              <w:rPr>
                <w:b/>
                <w:sz w:val="20"/>
                <w:szCs w:val="20"/>
                <w:lang w:val="lv-LV"/>
              </w:rPr>
              <w:t>PAPILDUS INFORMĀCIJA</w:t>
            </w:r>
          </w:p>
          <w:p w14:paraId="7643E2AB" w14:textId="77777777" w:rsidR="00241A04" w:rsidRPr="00345A70" w:rsidRDefault="0022315E" w:rsidP="00345A70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2</w:t>
            </w:r>
            <w:r w:rsidR="00241A04" w:rsidRPr="00345A70">
              <w:rPr>
                <w:sz w:val="20"/>
                <w:szCs w:val="20"/>
                <w:lang w:val="lv-LV"/>
              </w:rPr>
              <w:t>1</w:t>
            </w:r>
            <w:r>
              <w:rPr>
                <w:sz w:val="20"/>
                <w:szCs w:val="20"/>
                <w:lang w:val="lv-LV"/>
              </w:rPr>
              <w:t xml:space="preserve">.1 </w:t>
            </w:r>
            <w:r w:rsidR="00241A04" w:rsidRPr="00345A70">
              <w:rPr>
                <w:sz w:val="20"/>
                <w:szCs w:val="20"/>
                <w:lang w:val="lv-LV"/>
              </w:rPr>
              <w:t>Papildus informācijai lūgums sazināties ar</w:t>
            </w:r>
          </w:p>
          <w:p w14:paraId="255BBD8C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en-GB"/>
              </w:rPr>
            </w:pPr>
            <w:proofErr w:type="spellStart"/>
            <w:r w:rsidRPr="00345A70">
              <w:rPr>
                <w:sz w:val="20"/>
                <w:szCs w:val="20"/>
                <w:lang w:val="en-GB"/>
              </w:rPr>
              <w:t>Ģirts</w:t>
            </w:r>
            <w:proofErr w:type="spellEnd"/>
            <w:r w:rsidRPr="00345A70"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345A70">
              <w:rPr>
                <w:sz w:val="20"/>
                <w:szCs w:val="20"/>
                <w:lang w:val="en-GB"/>
              </w:rPr>
              <w:t>Fišers-Blumbergs</w:t>
            </w:r>
            <w:proofErr w:type="spellEnd"/>
            <w:r w:rsidRPr="00345A70">
              <w:rPr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345A70">
              <w:rPr>
                <w:sz w:val="20"/>
                <w:szCs w:val="20"/>
                <w:lang w:val="en-GB"/>
              </w:rPr>
              <w:t>tel</w:t>
            </w:r>
            <w:proofErr w:type="spellEnd"/>
            <w:r w:rsidRPr="00345A70">
              <w:rPr>
                <w:sz w:val="20"/>
                <w:szCs w:val="20"/>
                <w:lang w:val="en-GB"/>
              </w:rPr>
              <w:t>: +371 29153554</w:t>
            </w:r>
          </w:p>
          <w:p w14:paraId="4B8379CD" w14:textId="77777777" w:rsidR="00241A04" w:rsidRPr="00345A70" w:rsidRDefault="00241A04" w:rsidP="00345A70">
            <w:pPr>
              <w:spacing w:after="0" w:line="240" w:lineRule="auto"/>
              <w:jc w:val="both"/>
              <w:rPr>
                <w:sz w:val="20"/>
                <w:szCs w:val="20"/>
                <w:lang w:val="en-GB"/>
              </w:rPr>
            </w:pPr>
            <w:r w:rsidRPr="00345A70">
              <w:rPr>
                <w:sz w:val="20"/>
                <w:szCs w:val="20"/>
                <w:lang w:val="en-GB"/>
              </w:rPr>
              <w:t xml:space="preserve">e-mail: </w:t>
            </w:r>
            <w:hyperlink r:id="rId11" w:history="1">
              <w:r w:rsidRPr="00345A70">
                <w:rPr>
                  <w:rStyle w:val="Hyperlink"/>
                  <w:sz w:val="20"/>
                  <w:szCs w:val="20"/>
                  <w:lang w:val="en-GB"/>
                </w:rPr>
                <w:t>gikefabo@gmail.com</w:t>
              </w:r>
            </w:hyperlink>
            <w:r w:rsidRPr="00345A70">
              <w:rPr>
                <w:sz w:val="20"/>
                <w:szCs w:val="20"/>
                <w:lang w:val="en-GB"/>
              </w:rPr>
              <w:t xml:space="preserve"> </w:t>
            </w:r>
          </w:p>
          <w:p w14:paraId="0D8596B2" w14:textId="5A88B4C1" w:rsidR="00241A04" w:rsidRDefault="0022315E" w:rsidP="0022315E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>21.</w:t>
            </w:r>
            <w:r w:rsidR="00241A04" w:rsidRPr="00345A70">
              <w:rPr>
                <w:sz w:val="20"/>
                <w:szCs w:val="20"/>
                <w:lang w:val="lv-LV"/>
              </w:rPr>
              <w:t xml:space="preserve">2 Informāciju par naktsmītnēm var atrast </w:t>
            </w:r>
            <w:hyperlink r:id="rId12" w:history="1">
              <w:r w:rsidR="00241A04" w:rsidRPr="00345A70">
                <w:rPr>
                  <w:rStyle w:val="Hyperlink"/>
                  <w:sz w:val="20"/>
                  <w:szCs w:val="20"/>
                  <w:lang w:val="lv-LV"/>
                </w:rPr>
                <w:t>www.enguresnovads.lv</w:t>
              </w:r>
            </w:hyperlink>
            <w:r w:rsidR="00241A04" w:rsidRPr="00345A70">
              <w:rPr>
                <w:sz w:val="20"/>
                <w:szCs w:val="20"/>
                <w:lang w:val="lv-LV"/>
              </w:rPr>
              <w:t xml:space="preserve"> </w:t>
            </w:r>
          </w:p>
          <w:p w14:paraId="498B2442" w14:textId="594C6003" w:rsidR="00E01A05" w:rsidRDefault="00E01A05" w:rsidP="0022315E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r>
              <w:rPr>
                <w:sz w:val="20"/>
                <w:szCs w:val="20"/>
                <w:lang w:val="lv-LV"/>
              </w:rPr>
              <w:t xml:space="preserve">21.3 </w:t>
            </w:r>
            <w:hyperlink r:id="rId13" w:history="1">
              <w:r w:rsidRPr="00E01A05">
                <w:rPr>
                  <w:rStyle w:val="Hyperlink"/>
                  <w:sz w:val="20"/>
                  <w:szCs w:val="20"/>
                  <w:lang w:val="lv-LV"/>
                </w:rPr>
                <w:t>Regates Mājas Lapa</w:t>
              </w:r>
            </w:hyperlink>
          </w:p>
          <w:p w14:paraId="0DE4946D" w14:textId="5CD90AF1" w:rsidR="00E01A05" w:rsidRPr="00345A70" w:rsidRDefault="00E01A05" w:rsidP="0022315E">
            <w:pPr>
              <w:spacing w:after="0" w:line="240" w:lineRule="auto"/>
              <w:jc w:val="both"/>
              <w:rPr>
                <w:sz w:val="20"/>
                <w:szCs w:val="20"/>
                <w:lang w:val="lv-LV"/>
              </w:rPr>
            </w:pPr>
            <w:bookmarkStart w:id="0" w:name="_GoBack"/>
            <w:bookmarkEnd w:id="0"/>
          </w:p>
        </w:tc>
      </w:tr>
    </w:tbl>
    <w:p w14:paraId="5CFB3D8D" w14:textId="77777777" w:rsidR="005C26FB" w:rsidRPr="004047D1" w:rsidRDefault="005C26FB" w:rsidP="00444071">
      <w:pPr>
        <w:autoSpaceDE w:val="0"/>
        <w:autoSpaceDN w:val="0"/>
        <w:adjustRightInd w:val="0"/>
        <w:spacing w:after="40" w:line="240" w:lineRule="auto"/>
        <w:rPr>
          <w:rFonts w:ascii="Cambria" w:hAnsi="Cambria" w:cs="Arial"/>
          <w:lang w:val="lv-LV"/>
        </w:rPr>
      </w:pPr>
    </w:p>
    <w:sectPr w:rsidR="005C26FB" w:rsidRPr="004047D1" w:rsidSect="004443E9">
      <w:headerReference w:type="even" r:id="rId14"/>
      <w:headerReference w:type="default" r:id="rId15"/>
      <w:headerReference w:type="first" r:id="rId16"/>
      <w:pgSz w:w="11901" w:h="16817"/>
      <w:pgMar w:top="964" w:right="986" w:bottom="709" w:left="993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24E0D" w14:textId="77777777" w:rsidR="002B4A20" w:rsidRDefault="002B4A20">
      <w:r>
        <w:separator/>
      </w:r>
    </w:p>
  </w:endnote>
  <w:endnote w:type="continuationSeparator" w:id="0">
    <w:p w14:paraId="43BFF7CC" w14:textId="77777777" w:rsidR="002B4A20" w:rsidRDefault="002B4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C0A8A" w14:textId="77777777" w:rsidR="002B4A20" w:rsidRDefault="002B4A20">
      <w:r>
        <w:separator/>
      </w:r>
    </w:p>
  </w:footnote>
  <w:footnote w:type="continuationSeparator" w:id="0">
    <w:p w14:paraId="26B23C41" w14:textId="77777777" w:rsidR="002B4A20" w:rsidRDefault="002B4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296AD" w14:textId="77777777" w:rsidR="008162FB" w:rsidRDefault="002B4A20">
    <w:pPr>
      <w:pStyle w:val="Header"/>
    </w:pPr>
    <w:r>
      <w:rPr>
        <w:noProof/>
      </w:rPr>
      <w:pict w14:anchorId="11258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LOGO_JAHTKLUBS ENGURE jpg garens MB" style="position:absolute;margin-left:0;margin-top:0;width:481.5pt;height:614.95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47 21600 21547 21600 0 -33 0">
          <v:imagedata r:id="rId1" o:title="LOGO_JAHTKLUBS ENGURE jpg garens M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23995" w14:textId="77777777" w:rsidR="008162FB" w:rsidRPr="0090166B" w:rsidRDefault="002B4A20" w:rsidP="0090166B">
    <w:pPr>
      <w:jc w:val="center"/>
    </w:pPr>
    <w:r>
      <w:rPr>
        <w:noProof/>
      </w:rPr>
      <w:pict w14:anchorId="4FF4F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LOGO_JAHTKLUBS ENGURE jpg garens MB" style="position:absolute;left:0;text-align:left;margin-left:0;margin-top:0;width:481.5pt;height:614.95pt;z-index:-251659776;mso-wrap-edited:f;mso-width-percent:0;mso-height-percent:0;mso-position-horizontal:center;mso-position-horizontal-relative:margin;mso-position-vertical:center;mso-position-vertical-relative:margin;mso-width-percent:0;mso-height-percent:0" wrapcoords="-33 0 -33 21547 21600 21547 21600 0 -33 0">
          <v:imagedata r:id="rId1" o:title="LOGO_JAHTKLUBS ENGURE jpg garens MB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835E5" w14:textId="77777777" w:rsidR="008162FB" w:rsidRDefault="002B4A20">
    <w:pPr>
      <w:pStyle w:val="Header"/>
    </w:pPr>
    <w:r>
      <w:rPr>
        <w:noProof/>
      </w:rPr>
      <w:pict w14:anchorId="4B0CD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LOGO_JAHTKLUBS ENGURE jpg garens MB" style="position:absolute;margin-left:0;margin-top:0;width:481.5pt;height:614.95pt;z-index:-251657728;mso-wrap-edited:f;mso-width-percent:0;mso-height-percent:0;mso-position-horizontal:center;mso-position-horizontal-relative:margin;mso-position-vertical:center;mso-position-vertical-relative:margin;mso-width-percent:0;mso-height-percent:0" wrapcoords="-33 0 -33 21547 21600 21547 21600 0 -33 0">
          <v:imagedata r:id="rId1" o:title="LOGO_JAHTKLUBS ENGURE jpg garens M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84004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59E"/>
    <w:rsid w:val="000228F5"/>
    <w:rsid w:val="00026526"/>
    <w:rsid w:val="00032DBB"/>
    <w:rsid w:val="00045D14"/>
    <w:rsid w:val="000502B7"/>
    <w:rsid w:val="00064A21"/>
    <w:rsid w:val="00065E93"/>
    <w:rsid w:val="000878A2"/>
    <w:rsid w:val="00091AAB"/>
    <w:rsid w:val="00096BF5"/>
    <w:rsid w:val="000A349A"/>
    <w:rsid w:val="000A4F68"/>
    <w:rsid w:val="000B42F2"/>
    <w:rsid w:val="000B47C2"/>
    <w:rsid w:val="000C3FB0"/>
    <w:rsid w:val="000C5B2E"/>
    <w:rsid w:val="000C76F2"/>
    <w:rsid w:val="000D478C"/>
    <w:rsid w:val="000D4C5D"/>
    <w:rsid w:val="000E6A2A"/>
    <w:rsid w:val="000E6F1B"/>
    <w:rsid w:val="000E766A"/>
    <w:rsid w:val="000F29DF"/>
    <w:rsid w:val="000F7AE1"/>
    <w:rsid w:val="001006DC"/>
    <w:rsid w:val="00113B32"/>
    <w:rsid w:val="00131CD4"/>
    <w:rsid w:val="00133A39"/>
    <w:rsid w:val="001351C7"/>
    <w:rsid w:val="001354F3"/>
    <w:rsid w:val="00140EEB"/>
    <w:rsid w:val="00144FA8"/>
    <w:rsid w:val="001509E9"/>
    <w:rsid w:val="00161A3D"/>
    <w:rsid w:val="00165700"/>
    <w:rsid w:val="001660E6"/>
    <w:rsid w:val="0018669D"/>
    <w:rsid w:val="00193BED"/>
    <w:rsid w:val="0019438E"/>
    <w:rsid w:val="00195E2F"/>
    <w:rsid w:val="001C01AA"/>
    <w:rsid w:val="001E1CA8"/>
    <w:rsid w:val="001E2791"/>
    <w:rsid w:val="002015FA"/>
    <w:rsid w:val="002036A7"/>
    <w:rsid w:val="0020471A"/>
    <w:rsid w:val="00216F08"/>
    <w:rsid w:val="0022315E"/>
    <w:rsid w:val="00225056"/>
    <w:rsid w:val="00235CA4"/>
    <w:rsid w:val="00236DAF"/>
    <w:rsid w:val="00241A04"/>
    <w:rsid w:val="00265410"/>
    <w:rsid w:val="002843D2"/>
    <w:rsid w:val="00287B9B"/>
    <w:rsid w:val="00290B0D"/>
    <w:rsid w:val="00292AB8"/>
    <w:rsid w:val="00293CE3"/>
    <w:rsid w:val="002A5ED7"/>
    <w:rsid w:val="002A66C3"/>
    <w:rsid w:val="002B4A20"/>
    <w:rsid w:val="002B782F"/>
    <w:rsid w:val="002F0B72"/>
    <w:rsid w:val="002F3A21"/>
    <w:rsid w:val="0032717B"/>
    <w:rsid w:val="00330945"/>
    <w:rsid w:val="00342419"/>
    <w:rsid w:val="00342C6C"/>
    <w:rsid w:val="00345A70"/>
    <w:rsid w:val="003649D8"/>
    <w:rsid w:val="00366DC2"/>
    <w:rsid w:val="00370756"/>
    <w:rsid w:val="00381062"/>
    <w:rsid w:val="00384082"/>
    <w:rsid w:val="0038663A"/>
    <w:rsid w:val="003952B9"/>
    <w:rsid w:val="003A1ABF"/>
    <w:rsid w:val="003A2708"/>
    <w:rsid w:val="003A278F"/>
    <w:rsid w:val="003B1D0C"/>
    <w:rsid w:val="003C4851"/>
    <w:rsid w:val="003C5D69"/>
    <w:rsid w:val="003D4906"/>
    <w:rsid w:val="003E09FD"/>
    <w:rsid w:val="003E39A1"/>
    <w:rsid w:val="003E46FF"/>
    <w:rsid w:val="003F459E"/>
    <w:rsid w:val="00403646"/>
    <w:rsid w:val="004047D1"/>
    <w:rsid w:val="00432E5E"/>
    <w:rsid w:val="00434EFA"/>
    <w:rsid w:val="004362D0"/>
    <w:rsid w:val="00441873"/>
    <w:rsid w:val="00444071"/>
    <w:rsid w:val="004443E9"/>
    <w:rsid w:val="0044510F"/>
    <w:rsid w:val="00446204"/>
    <w:rsid w:val="00453DA9"/>
    <w:rsid w:val="00463ECF"/>
    <w:rsid w:val="00464018"/>
    <w:rsid w:val="004737FF"/>
    <w:rsid w:val="00487530"/>
    <w:rsid w:val="00487A06"/>
    <w:rsid w:val="004B00C2"/>
    <w:rsid w:val="004B77B1"/>
    <w:rsid w:val="004C55F9"/>
    <w:rsid w:val="004C5B27"/>
    <w:rsid w:val="004D6E51"/>
    <w:rsid w:val="004F0BE8"/>
    <w:rsid w:val="004F3025"/>
    <w:rsid w:val="005001A2"/>
    <w:rsid w:val="005001B0"/>
    <w:rsid w:val="0051081C"/>
    <w:rsid w:val="00512ABC"/>
    <w:rsid w:val="005139DD"/>
    <w:rsid w:val="005167D6"/>
    <w:rsid w:val="00524198"/>
    <w:rsid w:val="005273F1"/>
    <w:rsid w:val="00527FC2"/>
    <w:rsid w:val="00532320"/>
    <w:rsid w:val="00540708"/>
    <w:rsid w:val="00553357"/>
    <w:rsid w:val="005714EB"/>
    <w:rsid w:val="00580526"/>
    <w:rsid w:val="005819F3"/>
    <w:rsid w:val="00591A7F"/>
    <w:rsid w:val="00595B21"/>
    <w:rsid w:val="00596C36"/>
    <w:rsid w:val="005A1C11"/>
    <w:rsid w:val="005B1920"/>
    <w:rsid w:val="005B3BDE"/>
    <w:rsid w:val="005C26FB"/>
    <w:rsid w:val="005C4992"/>
    <w:rsid w:val="005C5545"/>
    <w:rsid w:val="005C6E5E"/>
    <w:rsid w:val="005E395F"/>
    <w:rsid w:val="005E3C6C"/>
    <w:rsid w:val="005F0175"/>
    <w:rsid w:val="005F7ECD"/>
    <w:rsid w:val="00601D57"/>
    <w:rsid w:val="006041DF"/>
    <w:rsid w:val="006103E5"/>
    <w:rsid w:val="00612EAD"/>
    <w:rsid w:val="00615850"/>
    <w:rsid w:val="00616B89"/>
    <w:rsid w:val="00635899"/>
    <w:rsid w:val="00652448"/>
    <w:rsid w:val="0066475C"/>
    <w:rsid w:val="0067062D"/>
    <w:rsid w:val="00687319"/>
    <w:rsid w:val="006904A4"/>
    <w:rsid w:val="00695F1D"/>
    <w:rsid w:val="006A0573"/>
    <w:rsid w:val="006A1E53"/>
    <w:rsid w:val="006B0A37"/>
    <w:rsid w:val="006B39B5"/>
    <w:rsid w:val="006C3B5D"/>
    <w:rsid w:val="006D0200"/>
    <w:rsid w:val="006D3F78"/>
    <w:rsid w:val="006D65E3"/>
    <w:rsid w:val="006D6776"/>
    <w:rsid w:val="006E228E"/>
    <w:rsid w:val="006E663D"/>
    <w:rsid w:val="006F0456"/>
    <w:rsid w:val="006F2907"/>
    <w:rsid w:val="006F6669"/>
    <w:rsid w:val="006F7A65"/>
    <w:rsid w:val="00713010"/>
    <w:rsid w:val="00724A48"/>
    <w:rsid w:val="00736071"/>
    <w:rsid w:val="007438F7"/>
    <w:rsid w:val="00744B36"/>
    <w:rsid w:val="00755DB4"/>
    <w:rsid w:val="007655B3"/>
    <w:rsid w:val="00774CE0"/>
    <w:rsid w:val="00785F2E"/>
    <w:rsid w:val="00790F84"/>
    <w:rsid w:val="007A37A7"/>
    <w:rsid w:val="007C354B"/>
    <w:rsid w:val="007D68C8"/>
    <w:rsid w:val="007E3814"/>
    <w:rsid w:val="00805A7E"/>
    <w:rsid w:val="008162FB"/>
    <w:rsid w:val="008166FF"/>
    <w:rsid w:val="00832756"/>
    <w:rsid w:val="00835BC4"/>
    <w:rsid w:val="0083637C"/>
    <w:rsid w:val="008562C7"/>
    <w:rsid w:val="00861457"/>
    <w:rsid w:val="00870FD8"/>
    <w:rsid w:val="00880AA6"/>
    <w:rsid w:val="00887B51"/>
    <w:rsid w:val="008912B2"/>
    <w:rsid w:val="00897D31"/>
    <w:rsid w:val="008A4FB1"/>
    <w:rsid w:val="008A6336"/>
    <w:rsid w:val="008B48BC"/>
    <w:rsid w:val="008B6C2B"/>
    <w:rsid w:val="008C52C2"/>
    <w:rsid w:val="008C7A79"/>
    <w:rsid w:val="008D5545"/>
    <w:rsid w:val="008E4082"/>
    <w:rsid w:val="008E66E0"/>
    <w:rsid w:val="008F202C"/>
    <w:rsid w:val="008F365A"/>
    <w:rsid w:val="0090166B"/>
    <w:rsid w:val="00907F2E"/>
    <w:rsid w:val="00910C42"/>
    <w:rsid w:val="00911163"/>
    <w:rsid w:val="00941C1E"/>
    <w:rsid w:val="00952A5A"/>
    <w:rsid w:val="00956A88"/>
    <w:rsid w:val="00960F6A"/>
    <w:rsid w:val="00961873"/>
    <w:rsid w:val="00963489"/>
    <w:rsid w:val="00964F81"/>
    <w:rsid w:val="009662AD"/>
    <w:rsid w:val="0097193E"/>
    <w:rsid w:val="00973EC0"/>
    <w:rsid w:val="009A4C5C"/>
    <w:rsid w:val="009B18DF"/>
    <w:rsid w:val="009B4D56"/>
    <w:rsid w:val="009B5317"/>
    <w:rsid w:val="009B5323"/>
    <w:rsid w:val="009C25F6"/>
    <w:rsid w:val="009E328F"/>
    <w:rsid w:val="009E79A9"/>
    <w:rsid w:val="00A14622"/>
    <w:rsid w:val="00A20487"/>
    <w:rsid w:val="00A4796A"/>
    <w:rsid w:val="00A54E49"/>
    <w:rsid w:val="00A77660"/>
    <w:rsid w:val="00A82B57"/>
    <w:rsid w:val="00A8696A"/>
    <w:rsid w:val="00A876E9"/>
    <w:rsid w:val="00AA07E5"/>
    <w:rsid w:val="00AB59FE"/>
    <w:rsid w:val="00AC16DE"/>
    <w:rsid w:val="00AC2114"/>
    <w:rsid w:val="00AC45DF"/>
    <w:rsid w:val="00AC58CA"/>
    <w:rsid w:val="00AD32BF"/>
    <w:rsid w:val="00AF015C"/>
    <w:rsid w:val="00AF481C"/>
    <w:rsid w:val="00B057EB"/>
    <w:rsid w:val="00B16363"/>
    <w:rsid w:val="00B2610D"/>
    <w:rsid w:val="00B308E6"/>
    <w:rsid w:val="00B40D64"/>
    <w:rsid w:val="00B425A5"/>
    <w:rsid w:val="00B4524E"/>
    <w:rsid w:val="00B85E10"/>
    <w:rsid w:val="00B902AB"/>
    <w:rsid w:val="00B907F0"/>
    <w:rsid w:val="00B94919"/>
    <w:rsid w:val="00B9622C"/>
    <w:rsid w:val="00BB66D7"/>
    <w:rsid w:val="00BC64D9"/>
    <w:rsid w:val="00BE678F"/>
    <w:rsid w:val="00BF28D4"/>
    <w:rsid w:val="00C051DC"/>
    <w:rsid w:val="00C05FD0"/>
    <w:rsid w:val="00C06A88"/>
    <w:rsid w:val="00C11359"/>
    <w:rsid w:val="00C12E6A"/>
    <w:rsid w:val="00C1562A"/>
    <w:rsid w:val="00C25C70"/>
    <w:rsid w:val="00C30AFF"/>
    <w:rsid w:val="00C37D8E"/>
    <w:rsid w:val="00C5319C"/>
    <w:rsid w:val="00C5348B"/>
    <w:rsid w:val="00C57834"/>
    <w:rsid w:val="00C64FBB"/>
    <w:rsid w:val="00C82C7F"/>
    <w:rsid w:val="00C93B59"/>
    <w:rsid w:val="00C96423"/>
    <w:rsid w:val="00C97304"/>
    <w:rsid w:val="00C97814"/>
    <w:rsid w:val="00CA7B90"/>
    <w:rsid w:val="00CB27DD"/>
    <w:rsid w:val="00CB280E"/>
    <w:rsid w:val="00CB396C"/>
    <w:rsid w:val="00CB781A"/>
    <w:rsid w:val="00CC00D1"/>
    <w:rsid w:val="00CD2900"/>
    <w:rsid w:val="00CE3913"/>
    <w:rsid w:val="00CF5360"/>
    <w:rsid w:val="00D022D1"/>
    <w:rsid w:val="00D07831"/>
    <w:rsid w:val="00D14F85"/>
    <w:rsid w:val="00D26692"/>
    <w:rsid w:val="00D30AB4"/>
    <w:rsid w:val="00D32B64"/>
    <w:rsid w:val="00D3322B"/>
    <w:rsid w:val="00D45D67"/>
    <w:rsid w:val="00D46916"/>
    <w:rsid w:val="00D5405E"/>
    <w:rsid w:val="00D644FC"/>
    <w:rsid w:val="00D65D42"/>
    <w:rsid w:val="00D7437F"/>
    <w:rsid w:val="00D760DD"/>
    <w:rsid w:val="00D84704"/>
    <w:rsid w:val="00D869C5"/>
    <w:rsid w:val="00D914FB"/>
    <w:rsid w:val="00D949D1"/>
    <w:rsid w:val="00D95B45"/>
    <w:rsid w:val="00DA3969"/>
    <w:rsid w:val="00DB5E53"/>
    <w:rsid w:val="00DC2CA7"/>
    <w:rsid w:val="00DD1379"/>
    <w:rsid w:val="00DD26D5"/>
    <w:rsid w:val="00DD3679"/>
    <w:rsid w:val="00DE1776"/>
    <w:rsid w:val="00DF3DD3"/>
    <w:rsid w:val="00DF753D"/>
    <w:rsid w:val="00E01A05"/>
    <w:rsid w:val="00E03A03"/>
    <w:rsid w:val="00E21962"/>
    <w:rsid w:val="00E26A3A"/>
    <w:rsid w:val="00E33699"/>
    <w:rsid w:val="00E66806"/>
    <w:rsid w:val="00E772CD"/>
    <w:rsid w:val="00EA3649"/>
    <w:rsid w:val="00EB20CC"/>
    <w:rsid w:val="00EB3BA3"/>
    <w:rsid w:val="00EC3F0C"/>
    <w:rsid w:val="00ED7E0D"/>
    <w:rsid w:val="00EE3720"/>
    <w:rsid w:val="00EF0F8D"/>
    <w:rsid w:val="00F06514"/>
    <w:rsid w:val="00F13FDA"/>
    <w:rsid w:val="00F172AF"/>
    <w:rsid w:val="00F21185"/>
    <w:rsid w:val="00F21466"/>
    <w:rsid w:val="00F31174"/>
    <w:rsid w:val="00F36E91"/>
    <w:rsid w:val="00F40064"/>
    <w:rsid w:val="00F427D8"/>
    <w:rsid w:val="00F42B19"/>
    <w:rsid w:val="00F430FC"/>
    <w:rsid w:val="00F57224"/>
    <w:rsid w:val="00F60736"/>
    <w:rsid w:val="00F76A02"/>
    <w:rsid w:val="00F773C9"/>
    <w:rsid w:val="00F776B2"/>
    <w:rsid w:val="00F8032E"/>
    <w:rsid w:val="00F807A8"/>
    <w:rsid w:val="00F8087F"/>
    <w:rsid w:val="00F92D57"/>
    <w:rsid w:val="00FA4417"/>
    <w:rsid w:val="00FA5B29"/>
    <w:rsid w:val="00FB25B3"/>
    <w:rsid w:val="00FB382A"/>
    <w:rsid w:val="00FB40F3"/>
    <w:rsid w:val="00FC3C69"/>
    <w:rsid w:val="00FC6B7A"/>
    <w:rsid w:val="00FC7E31"/>
    <w:rsid w:val="00FD6F4E"/>
    <w:rsid w:val="00FE18C0"/>
    <w:rsid w:val="00FF4601"/>
    <w:rsid w:val="00FF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,"/>
  <w14:docId w14:val="1ABC702D"/>
  <w14:defaultImageDpi w14:val="300"/>
  <w15:chartTrackingRefBased/>
  <w15:docId w15:val="{AA41745D-5E2C-FB49-8D6D-5A9FEDC11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F7A6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uiPriority w:val="99"/>
    <w:rsid w:val="005E3C6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5E3C6C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5E3C6C"/>
    <w:rPr>
      <w:rFonts w:ascii="Tahoma" w:hAnsi="Tahoma" w:cs="Tahoma"/>
      <w:sz w:val="16"/>
      <w:szCs w:val="16"/>
    </w:rPr>
  </w:style>
  <w:style w:type="character" w:styleId="Hyperlink">
    <w:name w:val="Hyperlink"/>
    <w:rsid w:val="006F7A65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235CA4"/>
    <w:rPr>
      <w:rFonts w:ascii="Calibri" w:hAnsi="Calibri"/>
      <w:sz w:val="22"/>
      <w:szCs w:val="22"/>
    </w:rPr>
  </w:style>
  <w:style w:type="table" w:styleId="TableGrid">
    <w:name w:val="Table Grid"/>
    <w:basedOn w:val="TableNormal"/>
    <w:rsid w:val="00D45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F773C9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E219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v.regattas.eu/ek202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enguresnovads.l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ikefabo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lv.regattas.eu/ek202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Transfer\Jahtkluba%20Forma%20-%20Watermar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4E21E-74CF-154D-B206-B17CFF367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I:\Transfer\Jahtkluba Forma - Watermark.dot</Template>
  <TotalTime>0</TotalTime>
  <Pages>3</Pages>
  <Words>1105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 Test Only</Company>
  <LinksUpToDate>false</LinksUpToDate>
  <CharactersWithSpaces>7396</CharactersWithSpaces>
  <SharedDoc>false</SharedDoc>
  <HLinks>
    <vt:vector size="12" baseType="variant">
      <vt:variant>
        <vt:i4>1441802</vt:i4>
      </vt:variant>
      <vt:variant>
        <vt:i4>3</vt:i4>
      </vt:variant>
      <vt:variant>
        <vt:i4>0</vt:i4>
      </vt:variant>
      <vt:variant>
        <vt:i4>5</vt:i4>
      </vt:variant>
      <vt:variant>
        <vt:lpwstr>http://www.enguresnovads.lv/</vt:lpwstr>
      </vt:variant>
      <vt:variant>
        <vt:lpwstr/>
      </vt:variant>
      <vt:variant>
        <vt:i4>7274561</vt:i4>
      </vt:variant>
      <vt:variant>
        <vt:i4>0</vt:i4>
      </vt:variant>
      <vt:variant>
        <vt:i4>0</vt:i4>
      </vt:variant>
      <vt:variant>
        <vt:i4>5</vt:i4>
      </vt:variant>
      <vt:variant>
        <vt:lpwstr>mailto:gikefabo@gmail.com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Microsoft Office User</cp:lastModifiedBy>
  <cp:revision>2</cp:revision>
  <cp:lastPrinted>2018-04-16T07:32:00Z</cp:lastPrinted>
  <dcterms:created xsi:type="dcterms:W3CDTF">2021-07-21T19:24:00Z</dcterms:created>
  <dcterms:modified xsi:type="dcterms:W3CDTF">2021-07-21T19:24:00Z</dcterms:modified>
</cp:coreProperties>
</file>